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E148E5" w:rsidRPr="00372C30" w:rsidRDefault="00E148E5" w:rsidP="00E148E5">
      <w:pPr>
        <w:rPr>
          <w:lang w:val="en-GB"/>
        </w:rPr>
      </w:pPr>
    </w:p>
    <w:p w14:paraId="0A37501D" w14:textId="77777777" w:rsidR="00E148E5" w:rsidRDefault="00E148E5" w:rsidP="00E148E5">
      <w:pPr>
        <w:rPr>
          <w:lang w:val="en-GB"/>
        </w:rPr>
      </w:pPr>
    </w:p>
    <w:p w14:paraId="5DAB6C7B" w14:textId="77777777" w:rsidR="00E148E5" w:rsidRDefault="00E148E5" w:rsidP="00E148E5">
      <w:pPr>
        <w:rPr>
          <w:lang w:val="en-GB"/>
        </w:rPr>
      </w:pPr>
    </w:p>
    <w:p w14:paraId="02EB378F" w14:textId="77777777" w:rsidR="00F12947" w:rsidRDefault="00F12947" w:rsidP="00E148E5">
      <w:pPr>
        <w:rPr>
          <w:lang w:val="en-GB"/>
        </w:rPr>
      </w:pPr>
    </w:p>
    <w:p w14:paraId="6A05A809" w14:textId="77777777" w:rsidR="00F12947" w:rsidRDefault="00F12947" w:rsidP="00E148E5">
      <w:pPr>
        <w:rPr>
          <w:lang w:val="en-GB"/>
        </w:rPr>
      </w:pPr>
    </w:p>
    <w:p w14:paraId="5A39BBE3" w14:textId="77777777" w:rsidR="00E148E5" w:rsidRPr="00372C30" w:rsidRDefault="00E148E5" w:rsidP="00E148E5">
      <w:pPr>
        <w:rPr>
          <w:lang w:val="en-GB"/>
        </w:rPr>
      </w:pPr>
    </w:p>
    <w:p w14:paraId="05D8C939" w14:textId="4F1BE4B9" w:rsidR="00E148E5" w:rsidRPr="00F523C1" w:rsidRDefault="00A27883" w:rsidP="00F523C1">
      <w:pPr>
        <w:jc w:val="center"/>
        <w:outlineLvl w:val="0"/>
        <w:rPr>
          <w:b/>
          <w:sz w:val="48"/>
          <w:lang w:val="en-GB"/>
        </w:rPr>
      </w:pPr>
      <w:r>
        <w:rPr>
          <w:b/>
          <w:sz w:val="48"/>
          <w:lang w:val="en-GB"/>
        </w:rPr>
        <w:t>Nomination Application Document</w:t>
      </w:r>
    </w:p>
    <w:p w14:paraId="04A2CA47" w14:textId="49994CED" w:rsidR="00F523C1" w:rsidRDefault="00F523C1" w:rsidP="00F523C1">
      <w:pPr>
        <w:jc w:val="center"/>
        <w:rPr>
          <w:b/>
          <w:sz w:val="32"/>
          <w:lang w:val="en-GB"/>
        </w:rPr>
      </w:pPr>
      <w:r>
        <w:rPr>
          <w:b/>
          <w:sz w:val="32"/>
          <w:lang w:val="en-GB"/>
        </w:rPr>
        <w:t xml:space="preserve">for the </w:t>
      </w:r>
      <w:r w:rsidR="00A27883">
        <w:rPr>
          <w:b/>
          <w:sz w:val="32"/>
          <w:lang w:val="en-GB"/>
        </w:rPr>
        <w:t>Other Criti</w:t>
      </w:r>
      <w:r w:rsidR="00BE41E2">
        <w:rPr>
          <w:b/>
          <w:sz w:val="32"/>
          <w:lang w:val="en-GB"/>
        </w:rPr>
        <w:t>c</w:t>
      </w:r>
      <w:r w:rsidR="00A27883">
        <w:rPr>
          <w:b/>
          <w:sz w:val="32"/>
          <w:lang w:val="en-GB"/>
        </w:rPr>
        <w:t>al Workers Class Exception for Tech Workers</w:t>
      </w:r>
    </w:p>
    <w:p w14:paraId="41C8F396" w14:textId="77777777" w:rsidR="00E148E5" w:rsidRPr="00372C30" w:rsidRDefault="00E148E5" w:rsidP="00E148E5">
      <w:pPr>
        <w:jc w:val="center"/>
        <w:rPr>
          <w:b/>
          <w:sz w:val="32"/>
          <w:lang w:val="en-GB"/>
        </w:rPr>
      </w:pPr>
    </w:p>
    <w:p w14:paraId="72A3D3EC" w14:textId="77777777" w:rsidR="00E148E5" w:rsidRDefault="00E148E5" w:rsidP="00E148E5">
      <w:pPr>
        <w:rPr>
          <w:lang w:val="en-GB"/>
        </w:rPr>
      </w:pPr>
    </w:p>
    <w:p w14:paraId="0D0B940D" w14:textId="77777777" w:rsidR="00F523C1" w:rsidRDefault="00F523C1" w:rsidP="00E148E5">
      <w:pPr>
        <w:rPr>
          <w:lang w:val="en-GB"/>
        </w:rPr>
      </w:pPr>
    </w:p>
    <w:p w14:paraId="0E27B00A" w14:textId="77777777" w:rsidR="00F523C1" w:rsidRDefault="00F523C1" w:rsidP="00E148E5">
      <w:pPr>
        <w:rPr>
          <w:lang w:val="en-GB"/>
        </w:rPr>
      </w:pPr>
    </w:p>
    <w:p w14:paraId="6B5E7E9E" w14:textId="77777777" w:rsidR="00F523C1" w:rsidRDefault="00F523C1" w:rsidP="00F523C1">
      <w:pPr>
        <w:jc w:val="center"/>
        <w:rPr>
          <w:b/>
          <w:sz w:val="32"/>
          <w:lang w:val="en-GB"/>
        </w:rPr>
      </w:pPr>
      <w:r>
        <w:rPr>
          <w:b/>
          <w:sz w:val="32"/>
          <w:lang w:val="en-GB"/>
        </w:rPr>
        <w:t xml:space="preserve">Please complete all grey boxes in this form. </w:t>
      </w:r>
    </w:p>
    <w:p w14:paraId="15ADC589" w14:textId="77777777" w:rsidR="00F523C1" w:rsidRPr="00372C30" w:rsidRDefault="00F523C1" w:rsidP="00F523C1">
      <w:pPr>
        <w:jc w:val="center"/>
        <w:rPr>
          <w:b/>
          <w:sz w:val="32"/>
          <w:lang w:val="en-GB"/>
        </w:rPr>
      </w:pPr>
      <w:r>
        <w:rPr>
          <w:b/>
          <w:sz w:val="32"/>
          <w:lang w:val="en-GB"/>
        </w:rPr>
        <w:t xml:space="preserve">To apply, follow the instructions at </w:t>
      </w:r>
      <w:hyperlink r:id="rId11" w:history="1">
        <w:r w:rsidRPr="00E920A6">
          <w:rPr>
            <w:rStyle w:val="Hyperlink"/>
            <w:b/>
            <w:sz w:val="32"/>
            <w:lang w:val="en-GB"/>
          </w:rPr>
          <w:t>itp.nz/immigration</w:t>
        </w:r>
      </w:hyperlink>
    </w:p>
    <w:p w14:paraId="60061E4C" w14:textId="77777777" w:rsidR="00F12947" w:rsidRDefault="00F12947" w:rsidP="00E148E5">
      <w:pPr>
        <w:rPr>
          <w:lang w:val="en-GB"/>
        </w:rPr>
      </w:pPr>
    </w:p>
    <w:p w14:paraId="44EAFD9C" w14:textId="77777777" w:rsidR="00F12947" w:rsidRDefault="00F12947" w:rsidP="00E148E5">
      <w:pPr>
        <w:rPr>
          <w:lang w:val="en-GB"/>
        </w:rPr>
      </w:pPr>
    </w:p>
    <w:p w14:paraId="4B94D5A5" w14:textId="77777777" w:rsidR="00F12947" w:rsidRDefault="00F12947" w:rsidP="00E148E5">
      <w:pPr>
        <w:rPr>
          <w:lang w:val="en-GB"/>
        </w:rPr>
      </w:pPr>
    </w:p>
    <w:p w14:paraId="3DEEC669" w14:textId="77777777" w:rsidR="00F12947" w:rsidRDefault="00F12947" w:rsidP="00E148E5">
      <w:pPr>
        <w:rPr>
          <w:lang w:val="en-GB"/>
        </w:rPr>
      </w:pPr>
    </w:p>
    <w:p w14:paraId="3656B9AB" w14:textId="77777777" w:rsidR="00F12947" w:rsidRDefault="00F12947" w:rsidP="00E148E5">
      <w:pPr>
        <w:rPr>
          <w:lang w:val="en-GB"/>
        </w:rPr>
      </w:pPr>
    </w:p>
    <w:p w14:paraId="45FB0818" w14:textId="77777777" w:rsidR="00F12947" w:rsidRDefault="00F12947" w:rsidP="00E148E5">
      <w:pPr>
        <w:rPr>
          <w:lang w:val="en-GB"/>
        </w:rPr>
      </w:pPr>
    </w:p>
    <w:p w14:paraId="049F31CB" w14:textId="77777777" w:rsidR="00F523C1" w:rsidRDefault="00F523C1" w:rsidP="00E148E5">
      <w:pPr>
        <w:rPr>
          <w:lang w:val="en-GB"/>
        </w:rPr>
      </w:pPr>
    </w:p>
    <w:p w14:paraId="53128261" w14:textId="77777777" w:rsidR="00E148E5" w:rsidRPr="00372C30" w:rsidRDefault="00E148E5" w:rsidP="00E148E5">
      <w:pPr>
        <w:rPr>
          <w:lang w:val="en-GB"/>
        </w:rPr>
      </w:pPr>
    </w:p>
    <w:p w14:paraId="60F03CFB" w14:textId="498F4CE5" w:rsidR="00E148E5" w:rsidRPr="00372C30" w:rsidRDefault="00760052" w:rsidP="00453EB1">
      <w:pPr>
        <w:jc w:val="center"/>
        <w:rPr>
          <w:lang w:val="en-GB"/>
        </w:rPr>
      </w:pPr>
      <w:r w:rsidRPr="510BE31B">
        <w:rPr>
          <w:lang w:val="en-GB"/>
        </w:rPr>
        <w:t xml:space="preserve">Version </w:t>
      </w:r>
      <w:r w:rsidR="00E61263">
        <w:rPr>
          <w:lang w:val="en-GB"/>
        </w:rPr>
        <w:t>1</w:t>
      </w:r>
      <w:r w:rsidR="00453EB1" w:rsidRPr="510BE31B">
        <w:rPr>
          <w:lang w:val="en-GB"/>
        </w:rPr>
        <w:t>.0,</w:t>
      </w:r>
      <w:r w:rsidR="00E61263">
        <w:rPr>
          <w:lang w:val="en-GB"/>
        </w:rPr>
        <w:t xml:space="preserve"> February</w:t>
      </w:r>
      <w:r w:rsidR="222274FE" w:rsidRPr="510BE31B">
        <w:rPr>
          <w:lang w:val="en-GB"/>
        </w:rPr>
        <w:t xml:space="preserve"> </w:t>
      </w:r>
      <w:r w:rsidR="00453EB1" w:rsidRPr="510BE31B">
        <w:rPr>
          <w:lang w:val="en-GB"/>
        </w:rPr>
        <w:t>20</w:t>
      </w:r>
      <w:r w:rsidR="0054DDD9" w:rsidRPr="510BE31B">
        <w:rPr>
          <w:lang w:val="en-GB"/>
        </w:rPr>
        <w:t>2</w:t>
      </w:r>
      <w:r w:rsidR="00E61263">
        <w:rPr>
          <w:lang w:val="en-GB"/>
        </w:rPr>
        <w:t>2</w:t>
      </w:r>
    </w:p>
    <w:p w14:paraId="62486C05" w14:textId="77777777" w:rsidR="00E148E5" w:rsidRPr="00F12947" w:rsidRDefault="00E148E5" w:rsidP="00F12947">
      <w:pPr>
        <w:jc w:val="center"/>
        <w:rPr>
          <w:b/>
          <w:color w:val="FF0000"/>
          <w:sz w:val="36"/>
          <w:lang w:val="en-GB"/>
        </w:rPr>
      </w:pPr>
      <w:r>
        <w:br w:type="page"/>
      </w:r>
    </w:p>
    <w:p w14:paraId="3E7A9F1C" w14:textId="77777777" w:rsidR="00E148E5" w:rsidRDefault="004A0E0B" w:rsidP="00410F04">
      <w:pPr>
        <w:pStyle w:val="Heading1"/>
      </w:pPr>
      <w:bookmarkStart w:id="0" w:name="_Toc508277798"/>
      <w:r>
        <w:lastRenderedPageBreak/>
        <w:t>Introduction</w:t>
      </w:r>
      <w:bookmarkEnd w:id="0"/>
    </w:p>
    <w:p w14:paraId="3CACC342" w14:textId="11964FC1" w:rsidR="00E61263" w:rsidRPr="00E61263" w:rsidRDefault="00453EB1" w:rsidP="00453EB1">
      <w:pPr>
        <w:rPr>
          <w:color w:val="0000FF"/>
          <w:u w:val="single"/>
        </w:rPr>
      </w:pPr>
      <w:r>
        <w:t>This</w:t>
      </w:r>
      <w:r w:rsidR="00F523C1">
        <w:t xml:space="preserve"> </w:t>
      </w:r>
      <w:r w:rsidR="00E61263">
        <w:t>Nomination Application</w:t>
      </w:r>
      <w:r w:rsidR="00621DAE">
        <w:t xml:space="preserve"> Document should </w:t>
      </w:r>
      <w:r w:rsidR="00F523C1">
        <w:t xml:space="preserve">be completed as part of the </w:t>
      </w:r>
      <w:r w:rsidR="00E61263">
        <w:t>application for an Industry Nomination for the Tech Worker Exception offered in 2022</w:t>
      </w:r>
      <w:r w:rsidR="00BF6F6F">
        <w:t xml:space="preserve">. Full details are at </w:t>
      </w:r>
      <w:hyperlink r:id="rId12" w:history="1">
        <w:r w:rsidR="00BF6F6F" w:rsidRPr="00BF6F6F">
          <w:rPr>
            <w:rStyle w:val="Hyperlink"/>
          </w:rPr>
          <w:t>itp.nz/immigration</w:t>
        </w:r>
      </w:hyperlink>
    </w:p>
    <w:p w14:paraId="249B2815" w14:textId="75B68983" w:rsidR="00BF04FE" w:rsidRDefault="00E61263" w:rsidP="00BF6F6F">
      <w:r>
        <w:t xml:space="preserve">Please download and review </w:t>
      </w:r>
      <w:r w:rsidRPr="009F5FC4">
        <w:rPr>
          <w:b/>
          <w:bCs/>
        </w:rPr>
        <w:t xml:space="preserve">the Guide </w:t>
      </w:r>
      <w:r>
        <w:t xml:space="preserve">before completing this form, to ensure </w:t>
      </w:r>
      <w:r w:rsidR="00BF04FE">
        <w:t xml:space="preserve">all the criteria are met and for details about the process. </w:t>
      </w:r>
      <w:r>
        <w:t xml:space="preserve">This document should </w:t>
      </w:r>
      <w:r w:rsidR="00BF04FE">
        <w:t xml:space="preserve">then </w:t>
      </w:r>
      <w:r>
        <w:t xml:space="preserve">be completed by </w:t>
      </w:r>
      <w:r w:rsidR="00BF04FE">
        <w:t xml:space="preserve">a </w:t>
      </w:r>
      <w:r>
        <w:t xml:space="preserve">company wishing to bring a </w:t>
      </w:r>
      <w:r w:rsidR="009F5FC4">
        <w:t xml:space="preserve">specific </w:t>
      </w:r>
      <w:r>
        <w:t xml:space="preserve">worker to New Zealand </w:t>
      </w:r>
      <w:r w:rsidR="009F5FC4">
        <w:t xml:space="preserve">for a specific role </w:t>
      </w:r>
      <w:r>
        <w:t>under this Exception.</w:t>
      </w:r>
    </w:p>
    <w:p w14:paraId="620D014B" w14:textId="77777777" w:rsidR="00BF6F6F" w:rsidRDefault="00BF6F6F" w:rsidP="00BF6F6F">
      <w:r>
        <w:t xml:space="preserve">Please complete all of the </w:t>
      </w:r>
      <w:r w:rsidRPr="00BF6F6F">
        <w:rPr>
          <w:b/>
        </w:rPr>
        <w:t xml:space="preserve">grey </w:t>
      </w:r>
      <w:r>
        <w:rPr>
          <w:b/>
        </w:rPr>
        <w:t>sections</w:t>
      </w:r>
      <w:r>
        <w:t xml:space="preserve"> in this document. For example:</w:t>
      </w:r>
    </w:p>
    <w:tbl>
      <w:tblPr>
        <w:tblStyle w:val="TableGrid"/>
        <w:tblW w:w="0" w:type="auto"/>
        <w:tblLook w:val="04A0" w:firstRow="1" w:lastRow="0" w:firstColumn="1" w:lastColumn="0" w:noHBand="0" w:noVBand="1"/>
      </w:tblPr>
      <w:tblGrid>
        <w:gridCol w:w="3823"/>
        <w:gridCol w:w="6373"/>
      </w:tblGrid>
      <w:tr w:rsidR="00BF6F6F" w14:paraId="71BF8975" w14:textId="77777777" w:rsidTr="0044115E">
        <w:tc>
          <w:tcPr>
            <w:tcW w:w="3823" w:type="dxa"/>
          </w:tcPr>
          <w:p w14:paraId="7A8CF9CD" w14:textId="77777777" w:rsidR="00BF6F6F" w:rsidRDefault="00621DAE" w:rsidP="00BF6F6F">
            <w:r>
              <w:t>The</w:t>
            </w:r>
            <w:r w:rsidR="00BF6F6F">
              <w:t xml:space="preserve"> information required is on this side of the table.</w:t>
            </w:r>
          </w:p>
        </w:tc>
        <w:tc>
          <w:tcPr>
            <w:tcW w:w="6373" w:type="dxa"/>
            <w:shd w:val="clear" w:color="auto" w:fill="F2F2F2" w:themeFill="background1" w:themeFillShade="F2"/>
          </w:tcPr>
          <w:p w14:paraId="7900B569" w14:textId="77777777" w:rsidR="00BF6F6F" w:rsidRDefault="00BF6F6F" w:rsidP="00BF6F6F">
            <w:r>
              <w:t>Please put your answer in the grey sections</w:t>
            </w:r>
            <w:r w:rsidR="00621DAE">
              <w:t>,</w:t>
            </w:r>
            <w:r>
              <w:t xml:space="preserve"> like this one</w:t>
            </w:r>
            <w:r w:rsidR="00621DAE">
              <w:t>, on this side of the table.</w:t>
            </w:r>
          </w:p>
        </w:tc>
      </w:tr>
    </w:tbl>
    <w:p w14:paraId="4101652C" w14:textId="77777777" w:rsidR="00BF6F6F" w:rsidRDefault="00BF6F6F" w:rsidP="00BF6F6F"/>
    <w:p w14:paraId="74AA7978" w14:textId="77777777" w:rsidR="00FC1B9F" w:rsidRDefault="00FC1B9F" w:rsidP="00453EB1">
      <w:r>
        <w:t xml:space="preserve">This </w:t>
      </w:r>
      <w:r w:rsidR="00BF6F6F">
        <w:t xml:space="preserve">document </w:t>
      </w:r>
      <w:r>
        <w:t>contains the following sections:</w:t>
      </w:r>
    </w:p>
    <w:p w14:paraId="1C364F09" w14:textId="2CAD1471" w:rsidR="00C521F6" w:rsidRDefault="00C521F6" w:rsidP="00FC1B9F">
      <w:pPr>
        <w:pStyle w:val="ListParagraph"/>
        <w:numPr>
          <w:ilvl w:val="0"/>
          <w:numId w:val="10"/>
        </w:numPr>
      </w:pPr>
      <w:r>
        <w:t xml:space="preserve">Section 1: </w:t>
      </w:r>
      <w:r w:rsidR="00BF04FE">
        <w:t>Company</w:t>
      </w:r>
      <w:r w:rsidR="00BF6F6F">
        <w:t xml:space="preserve"> Details</w:t>
      </w:r>
    </w:p>
    <w:p w14:paraId="4D21CC58" w14:textId="13CC9C6E" w:rsidR="00C521F6" w:rsidRDefault="00C521F6" w:rsidP="00C521F6">
      <w:pPr>
        <w:pStyle w:val="ListParagraph"/>
        <w:numPr>
          <w:ilvl w:val="0"/>
          <w:numId w:val="10"/>
        </w:numPr>
      </w:pPr>
      <w:r>
        <w:t xml:space="preserve">Section </w:t>
      </w:r>
      <w:r w:rsidR="00627262">
        <w:t>2</w:t>
      </w:r>
      <w:r>
        <w:t xml:space="preserve">: </w:t>
      </w:r>
      <w:r w:rsidR="00BF04FE">
        <w:t>Role Details</w:t>
      </w:r>
    </w:p>
    <w:p w14:paraId="7DF13CEF" w14:textId="4ACE8EFA" w:rsidR="00627262" w:rsidRDefault="00627262" w:rsidP="00627262">
      <w:pPr>
        <w:pStyle w:val="ListParagraph"/>
        <w:numPr>
          <w:ilvl w:val="0"/>
          <w:numId w:val="10"/>
        </w:numPr>
      </w:pPr>
      <w:r>
        <w:t>Section 3: Worker Details</w:t>
      </w:r>
    </w:p>
    <w:p w14:paraId="44CAFF66" w14:textId="77777777" w:rsidR="00BF6F6F" w:rsidRDefault="00C521F6" w:rsidP="00BF6F6F">
      <w:pPr>
        <w:pStyle w:val="ListParagraph"/>
        <w:numPr>
          <w:ilvl w:val="0"/>
          <w:numId w:val="10"/>
        </w:numPr>
      </w:pPr>
      <w:r>
        <w:t xml:space="preserve">Section 4: </w:t>
      </w:r>
      <w:r w:rsidR="00BF6F6F">
        <w:t>Other information</w:t>
      </w:r>
    </w:p>
    <w:p w14:paraId="4E041D47" w14:textId="624917CF" w:rsidR="00FA0941" w:rsidRDefault="00FA0941" w:rsidP="00BF6F6F">
      <w:pPr>
        <w:pStyle w:val="ListParagraph"/>
        <w:numPr>
          <w:ilvl w:val="0"/>
          <w:numId w:val="10"/>
        </w:numPr>
      </w:pPr>
      <w:r>
        <w:t>Approved ANZSCO Occupations for Class Exception</w:t>
      </w:r>
    </w:p>
    <w:p w14:paraId="4303DAFD" w14:textId="77777777" w:rsidR="00BF6F6F" w:rsidRDefault="00BF6F6F" w:rsidP="00BF6F6F">
      <w:r>
        <w:t>When you have completed this document, please save it (but please do NOT convert it to PDF or another format – submit it as a Word document) and upload as part of the application process.</w:t>
      </w:r>
    </w:p>
    <w:p w14:paraId="3B47E668" w14:textId="072DB843" w:rsidR="00EB6CA3" w:rsidRPr="00EB6CA3" w:rsidRDefault="00BF6F6F" w:rsidP="00BF6F6F">
      <w:pPr>
        <w:rPr>
          <w:color w:val="0000FF"/>
          <w:u w:val="single"/>
        </w:rPr>
      </w:pPr>
      <w:r>
        <w:t>Once you have completed this document and gathered the other information required (</w:t>
      </w:r>
      <w:r w:rsidR="009F5FC4">
        <w:t>such as the CV or equivalent for the worker</w:t>
      </w:r>
      <w:r>
        <w:t xml:space="preserve">), you can apply for Qualification Recognition at </w:t>
      </w:r>
      <w:hyperlink r:id="rId13" w:history="1">
        <w:r w:rsidRPr="00BF6F6F">
          <w:rPr>
            <w:rStyle w:val="Hyperlink"/>
          </w:rPr>
          <w:t>itp.nz/immigration</w:t>
        </w:r>
      </w:hyperlink>
    </w:p>
    <w:p w14:paraId="4B99056E" w14:textId="78BA40B6" w:rsidR="00BF6F6F" w:rsidRDefault="00BF6F6F" w:rsidP="00BF6F6F"/>
    <w:p w14:paraId="1C517D2E" w14:textId="52703038" w:rsidR="00EB6CA3" w:rsidRPr="00EB6CA3" w:rsidRDefault="00EB6CA3" w:rsidP="00EB6CA3">
      <w:pPr>
        <w:jc w:val="center"/>
        <w:rPr>
          <w:b/>
          <w:bCs/>
          <w:sz w:val="36"/>
          <w:szCs w:val="36"/>
        </w:rPr>
      </w:pPr>
      <w:r w:rsidRPr="00EB6CA3">
        <w:rPr>
          <w:b/>
          <w:bCs/>
          <w:sz w:val="36"/>
          <w:szCs w:val="36"/>
        </w:rPr>
        <w:t>PRIVACY NOTICE</w:t>
      </w:r>
      <w:r>
        <w:rPr>
          <w:b/>
          <w:bCs/>
          <w:sz w:val="36"/>
          <w:szCs w:val="36"/>
        </w:rPr>
        <w:t xml:space="preserve"> AND WAIVER</w:t>
      </w:r>
    </w:p>
    <w:p w14:paraId="66420C49" w14:textId="392A7AB3" w:rsidR="00EB6CA3" w:rsidRDefault="00EB6CA3" w:rsidP="00EB6CA3">
      <w:pPr>
        <w:jc w:val="left"/>
        <w:rPr>
          <w:b/>
          <w:bCs/>
        </w:rPr>
      </w:pPr>
      <w:r w:rsidRPr="00EB6CA3">
        <w:rPr>
          <w:b/>
          <w:bCs/>
        </w:rPr>
        <w:t xml:space="preserve">By completing </w:t>
      </w:r>
      <w:r>
        <w:rPr>
          <w:b/>
          <w:bCs/>
        </w:rPr>
        <w:t xml:space="preserve">and submitting </w:t>
      </w:r>
      <w:r w:rsidRPr="00EB6CA3">
        <w:rPr>
          <w:b/>
          <w:bCs/>
        </w:rPr>
        <w:t xml:space="preserve">this form you </w:t>
      </w:r>
      <w:r w:rsidR="00625283">
        <w:rPr>
          <w:b/>
          <w:bCs/>
        </w:rPr>
        <w:t xml:space="preserve">understand and </w:t>
      </w:r>
      <w:r w:rsidRPr="00EB6CA3">
        <w:rPr>
          <w:b/>
          <w:bCs/>
        </w:rPr>
        <w:t>agree that</w:t>
      </w:r>
      <w:r>
        <w:rPr>
          <w:b/>
          <w:bCs/>
        </w:rPr>
        <w:t>:</w:t>
      </w:r>
    </w:p>
    <w:p w14:paraId="52E9367A" w14:textId="4C12FBF7" w:rsidR="00EB6CA3" w:rsidRDefault="00625283" w:rsidP="00EB6CA3">
      <w:pPr>
        <w:pStyle w:val="ListParagraph"/>
        <w:numPr>
          <w:ilvl w:val="0"/>
          <w:numId w:val="16"/>
        </w:numPr>
        <w:jc w:val="left"/>
        <w:rPr>
          <w:b/>
          <w:bCs/>
        </w:rPr>
      </w:pPr>
      <w:r>
        <w:rPr>
          <w:b/>
          <w:bCs/>
        </w:rPr>
        <w:t>Some of the</w:t>
      </w:r>
      <w:r w:rsidR="00EB6CA3" w:rsidRPr="00EB6CA3">
        <w:rPr>
          <w:b/>
          <w:bCs/>
        </w:rPr>
        <w:t xml:space="preserve"> details </w:t>
      </w:r>
      <w:r>
        <w:rPr>
          <w:b/>
          <w:bCs/>
        </w:rPr>
        <w:t>you submit will</w:t>
      </w:r>
      <w:r w:rsidR="00EB6CA3" w:rsidRPr="00EB6CA3">
        <w:rPr>
          <w:b/>
          <w:bCs/>
        </w:rPr>
        <w:t xml:space="preserve"> be shared with the Ministry of Business, Innovation and Employment</w:t>
      </w:r>
      <w:r w:rsidR="00EB6CA3">
        <w:rPr>
          <w:b/>
          <w:bCs/>
        </w:rPr>
        <w:t xml:space="preserve"> (MBIE)</w:t>
      </w:r>
      <w:r w:rsidR="00EB6CA3" w:rsidRPr="00EB6CA3">
        <w:rPr>
          <w:b/>
          <w:bCs/>
        </w:rPr>
        <w:t xml:space="preserve">, Immigration NZ, </w:t>
      </w:r>
      <w:r>
        <w:rPr>
          <w:b/>
          <w:bCs/>
        </w:rPr>
        <w:t xml:space="preserve">and </w:t>
      </w:r>
      <w:r w:rsidR="00EB6CA3" w:rsidRPr="00EB6CA3">
        <w:rPr>
          <w:b/>
          <w:bCs/>
        </w:rPr>
        <w:t xml:space="preserve">any other </w:t>
      </w:r>
      <w:r w:rsidR="00EB6CA3">
        <w:rPr>
          <w:b/>
          <w:bCs/>
        </w:rPr>
        <w:t>agencies</w:t>
      </w:r>
      <w:r>
        <w:rPr>
          <w:b/>
          <w:bCs/>
        </w:rPr>
        <w:t xml:space="preserve"> of the NZ Government necessary</w:t>
      </w:r>
      <w:r w:rsidR="00EB6CA3">
        <w:rPr>
          <w:b/>
          <w:bCs/>
        </w:rPr>
        <w:t xml:space="preserve"> </w:t>
      </w:r>
      <w:r w:rsidR="00EB6CA3" w:rsidRPr="00EB6CA3">
        <w:rPr>
          <w:b/>
          <w:bCs/>
        </w:rPr>
        <w:t>for the purpose of th</w:t>
      </w:r>
      <w:r w:rsidR="00A92F40">
        <w:rPr>
          <w:b/>
          <w:bCs/>
        </w:rPr>
        <w:t>e industry nomination.</w:t>
      </w:r>
    </w:p>
    <w:p w14:paraId="518AA0AB" w14:textId="77777777" w:rsidR="00EB6CA3" w:rsidRDefault="00EB6CA3" w:rsidP="00EB6CA3">
      <w:pPr>
        <w:pStyle w:val="ListParagraph"/>
        <w:jc w:val="left"/>
        <w:rPr>
          <w:b/>
          <w:bCs/>
        </w:rPr>
      </w:pPr>
    </w:p>
    <w:p w14:paraId="26C70F73" w14:textId="6234C33F" w:rsidR="00EB6CA3" w:rsidRPr="00625283" w:rsidRDefault="00EB6CA3" w:rsidP="00625283">
      <w:pPr>
        <w:pStyle w:val="ListParagraph"/>
        <w:numPr>
          <w:ilvl w:val="0"/>
          <w:numId w:val="16"/>
        </w:numPr>
        <w:jc w:val="left"/>
        <w:rPr>
          <w:b/>
          <w:bCs/>
        </w:rPr>
      </w:pPr>
      <w:r>
        <w:rPr>
          <w:b/>
          <w:bCs/>
        </w:rPr>
        <w:t xml:space="preserve">The names of companies applying for Industry Nomination may be published by ITPNZ, along with </w:t>
      </w:r>
      <w:r w:rsidR="00625283">
        <w:rPr>
          <w:b/>
          <w:bCs/>
        </w:rPr>
        <w:t xml:space="preserve">the number of applications for each company. </w:t>
      </w:r>
      <w:r w:rsidR="00625283">
        <w:rPr>
          <w:b/>
          <w:bCs/>
          <w:u w:val="single"/>
        </w:rPr>
        <w:t>A</w:t>
      </w:r>
      <w:r w:rsidRPr="00625283">
        <w:rPr>
          <w:b/>
          <w:bCs/>
          <w:u w:val="single"/>
        </w:rPr>
        <w:t>ggregate</w:t>
      </w:r>
      <w:r w:rsidRPr="00625283">
        <w:rPr>
          <w:b/>
          <w:bCs/>
        </w:rPr>
        <w:t xml:space="preserve"> details</w:t>
      </w:r>
      <w:r w:rsidR="00625283" w:rsidRPr="00625283">
        <w:rPr>
          <w:b/>
          <w:bCs/>
        </w:rPr>
        <w:t xml:space="preserve"> for all applica</w:t>
      </w:r>
      <w:r w:rsidR="00625283">
        <w:rPr>
          <w:b/>
          <w:bCs/>
        </w:rPr>
        <w:t>tions</w:t>
      </w:r>
      <w:r w:rsidR="00625283" w:rsidRPr="00625283">
        <w:rPr>
          <w:b/>
          <w:bCs/>
        </w:rPr>
        <w:t xml:space="preserve"> may </w:t>
      </w:r>
      <w:r w:rsidR="00625283">
        <w:rPr>
          <w:b/>
          <w:bCs/>
        </w:rPr>
        <w:t xml:space="preserve">also </w:t>
      </w:r>
      <w:r w:rsidR="00625283" w:rsidRPr="00625283">
        <w:rPr>
          <w:b/>
          <w:bCs/>
        </w:rPr>
        <w:t>be published.</w:t>
      </w:r>
    </w:p>
    <w:p w14:paraId="05ED7DD2" w14:textId="77777777" w:rsidR="00625283" w:rsidRPr="00625283" w:rsidRDefault="00625283" w:rsidP="00625283">
      <w:pPr>
        <w:pStyle w:val="ListParagraph"/>
        <w:rPr>
          <w:b/>
          <w:bCs/>
        </w:rPr>
      </w:pPr>
    </w:p>
    <w:p w14:paraId="7E85013B" w14:textId="449D1ACD" w:rsidR="00EB6CA3" w:rsidRDefault="00625283" w:rsidP="00625283">
      <w:pPr>
        <w:pStyle w:val="ListParagraph"/>
        <w:numPr>
          <w:ilvl w:val="0"/>
          <w:numId w:val="16"/>
        </w:numPr>
        <w:jc w:val="left"/>
        <w:rPr>
          <w:b/>
          <w:bCs/>
        </w:rPr>
      </w:pPr>
      <w:r>
        <w:rPr>
          <w:b/>
          <w:bCs/>
        </w:rPr>
        <w:t>We may use the contact details provided to contact you in relation to this application</w:t>
      </w:r>
      <w:r w:rsidR="00A92F40">
        <w:rPr>
          <w:b/>
          <w:bCs/>
        </w:rPr>
        <w:t xml:space="preserve"> (</w:t>
      </w:r>
      <w:r>
        <w:rPr>
          <w:b/>
          <w:bCs/>
        </w:rPr>
        <w:t>such as to seek your feedback on your experience with the process</w:t>
      </w:r>
      <w:r w:rsidR="00A92F40">
        <w:rPr>
          <w:b/>
          <w:bCs/>
        </w:rPr>
        <w:t>)</w:t>
      </w:r>
      <w:r>
        <w:rPr>
          <w:b/>
          <w:bCs/>
        </w:rPr>
        <w:t>.</w:t>
      </w:r>
    </w:p>
    <w:p w14:paraId="4476A0A5" w14:textId="544BD642" w:rsidR="00BF6F6F" w:rsidRDefault="00BF6F6F" w:rsidP="00BF6F6F">
      <w:pPr>
        <w:pStyle w:val="Heading1"/>
      </w:pPr>
      <w:r>
        <w:lastRenderedPageBreak/>
        <w:t xml:space="preserve">Section 1: </w:t>
      </w:r>
      <w:r w:rsidR="00BF04FE">
        <w:t>Company</w:t>
      </w:r>
      <w:r>
        <w:t xml:space="preserve"> Details</w:t>
      </w:r>
    </w:p>
    <w:p w14:paraId="7C6776DE" w14:textId="7726CB42" w:rsidR="009F5FC4" w:rsidRPr="009F5FC4" w:rsidRDefault="009F5FC4" w:rsidP="009F5FC4">
      <w:pPr>
        <w:rPr>
          <w:lang w:val="en-US"/>
        </w:rPr>
      </w:pPr>
      <w:r>
        <w:rPr>
          <w:lang w:val="en-US"/>
        </w:rPr>
        <w:t>Please complete these details for the Company</w:t>
      </w:r>
      <w:r w:rsidR="00870F1F">
        <w:rPr>
          <w:lang w:val="en-US"/>
        </w:rPr>
        <w:t xml:space="preserve"> applying for the Industry Nomination.</w:t>
      </w:r>
    </w:p>
    <w:tbl>
      <w:tblPr>
        <w:tblStyle w:val="TableGrid"/>
        <w:tblW w:w="0" w:type="auto"/>
        <w:tblLook w:val="04A0" w:firstRow="1" w:lastRow="0" w:firstColumn="1" w:lastColumn="0" w:noHBand="0" w:noVBand="1"/>
      </w:tblPr>
      <w:tblGrid>
        <w:gridCol w:w="3823"/>
        <w:gridCol w:w="6373"/>
      </w:tblGrid>
      <w:tr w:rsidR="00BF6F6F" w14:paraId="00501658" w14:textId="77777777" w:rsidTr="0044115E">
        <w:tc>
          <w:tcPr>
            <w:tcW w:w="3823" w:type="dxa"/>
          </w:tcPr>
          <w:p w14:paraId="278ED9E3" w14:textId="5B5C5446" w:rsidR="00BF6F6F" w:rsidRPr="0044115E" w:rsidRDefault="00BF04FE" w:rsidP="0044115E">
            <w:pPr>
              <w:jc w:val="left"/>
              <w:rPr>
                <w:b/>
                <w:lang w:val="en-US"/>
              </w:rPr>
            </w:pPr>
            <w:r>
              <w:rPr>
                <w:b/>
                <w:lang w:val="en-US"/>
              </w:rPr>
              <w:t>Company Name</w:t>
            </w:r>
            <w:r w:rsidR="00BF6F6F" w:rsidRPr="0044115E">
              <w:rPr>
                <w:b/>
                <w:lang w:val="en-US"/>
              </w:rPr>
              <w:t>:</w:t>
            </w:r>
          </w:p>
        </w:tc>
        <w:tc>
          <w:tcPr>
            <w:tcW w:w="6373" w:type="dxa"/>
            <w:shd w:val="clear" w:color="auto" w:fill="F2F2F2" w:themeFill="background1" w:themeFillShade="F2"/>
          </w:tcPr>
          <w:p w14:paraId="4DDBEF00" w14:textId="77777777" w:rsidR="00BF6F6F" w:rsidRDefault="00BF6F6F" w:rsidP="00BF6F6F">
            <w:pPr>
              <w:rPr>
                <w:lang w:val="en-US"/>
              </w:rPr>
            </w:pPr>
          </w:p>
        </w:tc>
      </w:tr>
    </w:tbl>
    <w:p w14:paraId="4DB52123" w14:textId="77777777" w:rsidR="009F5FC4" w:rsidRDefault="009F5FC4"/>
    <w:tbl>
      <w:tblPr>
        <w:tblStyle w:val="TableGrid"/>
        <w:tblW w:w="0" w:type="auto"/>
        <w:tblLook w:val="04A0" w:firstRow="1" w:lastRow="0" w:firstColumn="1" w:lastColumn="0" w:noHBand="0" w:noVBand="1"/>
      </w:tblPr>
      <w:tblGrid>
        <w:gridCol w:w="3823"/>
        <w:gridCol w:w="6373"/>
      </w:tblGrid>
      <w:tr w:rsidR="00BF6F6F" w14:paraId="10E6CEC3" w14:textId="77777777" w:rsidTr="009F5FC4">
        <w:trPr>
          <w:trHeight w:val="483"/>
        </w:trPr>
        <w:tc>
          <w:tcPr>
            <w:tcW w:w="3823" w:type="dxa"/>
          </w:tcPr>
          <w:p w14:paraId="05A2506A" w14:textId="0797BFFB" w:rsidR="00BF6F6F" w:rsidRPr="0044115E" w:rsidRDefault="009F5FC4" w:rsidP="0044115E">
            <w:pPr>
              <w:jc w:val="left"/>
              <w:rPr>
                <w:b/>
                <w:lang w:val="en-US"/>
              </w:rPr>
            </w:pPr>
            <w:r>
              <w:rPr>
                <w:b/>
                <w:lang w:val="en-US"/>
              </w:rPr>
              <w:t>Name of main contact (you)</w:t>
            </w:r>
            <w:r w:rsidR="00BF6F6F" w:rsidRPr="0044115E">
              <w:rPr>
                <w:b/>
                <w:lang w:val="en-US"/>
              </w:rPr>
              <w:t>:</w:t>
            </w:r>
          </w:p>
        </w:tc>
        <w:tc>
          <w:tcPr>
            <w:tcW w:w="6373" w:type="dxa"/>
            <w:shd w:val="clear" w:color="auto" w:fill="F2F2F2" w:themeFill="background1" w:themeFillShade="F2"/>
          </w:tcPr>
          <w:p w14:paraId="3461D779" w14:textId="77777777" w:rsidR="00BF6F6F" w:rsidRDefault="00BF6F6F" w:rsidP="00BF6F6F">
            <w:pPr>
              <w:rPr>
                <w:lang w:val="en-US"/>
              </w:rPr>
            </w:pPr>
          </w:p>
        </w:tc>
      </w:tr>
      <w:tr w:rsidR="009F5FC4" w14:paraId="52677347" w14:textId="77777777" w:rsidTr="0044115E">
        <w:tc>
          <w:tcPr>
            <w:tcW w:w="3823" w:type="dxa"/>
          </w:tcPr>
          <w:p w14:paraId="0503B4E0" w14:textId="1C46698C" w:rsidR="009F5FC4" w:rsidRDefault="009F5FC4" w:rsidP="0044115E">
            <w:pPr>
              <w:jc w:val="left"/>
              <w:rPr>
                <w:b/>
                <w:lang w:val="en-US"/>
              </w:rPr>
            </w:pPr>
            <w:r>
              <w:rPr>
                <w:b/>
                <w:lang w:val="en-US"/>
              </w:rPr>
              <w:t>Your Email Address:</w:t>
            </w:r>
          </w:p>
        </w:tc>
        <w:tc>
          <w:tcPr>
            <w:tcW w:w="6373" w:type="dxa"/>
            <w:shd w:val="clear" w:color="auto" w:fill="F2F2F2" w:themeFill="background1" w:themeFillShade="F2"/>
          </w:tcPr>
          <w:p w14:paraId="7A3EB30A" w14:textId="77777777" w:rsidR="009F5FC4" w:rsidRDefault="009F5FC4" w:rsidP="00BF6F6F">
            <w:pPr>
              <w:rPr>
                <w:lang w:val="en-US"/>
              </w:rPr>
            </w:pPr>
          </w:p>
        </w:tc>
      </w:tr>
      <w:tr w:rsidR="0044115E" w14:paraId="1E5BC831" w14:textId="77777777" w:rsidTr="0044115E">
        <w:tc>
          <w:tcPr>
            <w:tcW w:w="3823" w:type="dxa"/>
          </w:tcPr>
          <w:p w14:paraId="53093F5A" w14:textId="77777777" w:rsidR="0044115E" w:rsidRPr="0044115E" w:rsidRDefault="0044115E" w:rsidP="0044115E">
            <w:pPr>
              <w:jc w:val="left"/>
              <w:rPr>
                <w:b/>
                <w:lang w:val="en-US"/>
              </w:rPr>
            </w:pPr>
            <w:r>
              <w:rPr>
                <w:b/>
                <w:lang w:val="en-US"/>
              </w:rPr>
              <w:t xml:space="preserve">Your phone number: </w:t>
            </w:r>
            <w:r>
              <w:rPr>
                <w:b/>
                <w:lang w:val="en-US"/>
              </w:rPr>
              <w:br/>
            </w:r>
            <w:r w:rsidRPr="00064E0F">
              <w:rPr>
                <w:i/>
                <w:lang w:val="en-US"/>
              </w:rPr>
              <w:t>(including country code</w:t>
            </w:r>
            <w:r w:rsidR="00DA0533">
              <w:rPr>
                <w:i/>
                <w:lang w:val="en-US"/>
              </w:rPr>
              <w:t>)</w:t>
            </w:r>
          </w:p>
        </w:tc>
        <w:tc>
          <w:tcPr>
            <w:tcW w:w="6373" w:type="dxa"/>
            <w:shd w:val="clear" w:color="auto" w:fill="F2F2F2" w:themeFill="background1" w:themeFillShade="F2"/>
          </w:tcPr>
          <w:p w14:paraId="3CF2D8B6" w14:textId="77777777" w:rsidR="0044115E" w:rsidRDefault="0044115E" w:rsidP="00BF6F6F">
            <w:pPr>
              <w:rPr>
                <w:lang w:val="en-US"/>
              </w:rPr>
            </w:pPr>
          </w:p>
        </w:tc>
      </w:tr>
    </w:tbl>
    <w:p w14:paraId="38C529C9" w14:textId="5906BF24" w:rsidR="009F5FC4" w:rsidRDefault="009F5FC4"/>
    <w:tbl>
      <w:tblPr>
        <w:tblStyle w:val="TableGrid"/>
        <w:tblW w:w="0" w:type="auto"/>
        <w:tblLook w:val="04A0" w:firstRow="1" w:lastRow="0" w:firstColumn="1" w:lastColumn="0" w:noHBand="0" w:noVBand="1"/>
      </w:tblPr>
      <w:tblGrid>
        <w:gridCol w:w="3823"/>
        <w:gridCol w:w="6373"/>
      </w:tblGrid>
      <w:tr w:rsidR="00A67504" w14:paraId="2541BACC" w14:textId="77777777" w:rsidTr="0037293E">
        <w:tc>
          <w:tcPr>
            <w:tcW w:w="3823" w:type="dxa"/>
          </w:tcPr>
          <w:p w14:paraId="09F7332A" w14:textId="77777777" w:rsidR="00A67504" w:rsidRPr="00064E0F" w:rsidRDefault="00A67504" w:rsidP="0037293E">
            <w:pPr>
              <w:jc w:val="left"/>
              <w:rPr>
                <w:b/>
                <w:lang w:val="en-US"/>
              </w:rPr>
            </w:pPr>
            <w:r>
              <w:rPr>
                <w:b/>
                <w:lang w:val="en-US"/>
              </w:rPr>
              <w:t>Does your company employ 5 or more staff in New Zealand?</w:t>
            </w:r>
          </w:p>
        </w:tc>
        <w:tc>
          <w:tcPr>
            <w:tcW w:w="6373" w:type="dxa"/>
            <w:shd w:val="clear" w:color="auto" w:fill="F2F2F2" w:themeFill="background1" w:themeFillShade="F2"/>
          </w:tcPr>
          <w:p w14:paraId="6B72916C" w14:textId="77777777" w:rsidR="00A67504" w:rsidRDefault="00A67504" w:rsidP="0037293E">
            <w:pPr>
              <w:rPr>
                <w:lang w:val="en-US"/>
              </w:rPr>
            </w:pPr>
            <w:r w:rsidRPr="0044115E">
              <w:rPr>
                <w:b/>
                <w:lang w:val="en-US"/>
              </w:rPr>
              <w:t>Yes / No</w:t>
            </w:r>
            <w:r>
              <w:rPr>
                <w:lang w:val="en-US"/>
              </w:rPr>
              <w:t xml:space="preserve"> (please remove either Yes or No)</w:t>
            </w:r>
          </w:p>
        </w:tc>
      </w:tr>
    </w:tbl>
    <w:p w14:paraId="708D5974" w14:textId="6FD476B1" w:rsidR="00221C78" w:rsidRPr="00A67504" w:rsidRDefault="00A67504" w:rsidP="00A67504">
      <w:pPr>
        <w:jc w:val="left"/>
        <w:rPr>
          <w:i/>
          <w:iCs/>
        </w:rPr>
      </w:pPr>
      <w:r w:rsidRPr="00A67504">
        <w:rPr>
          <w:i/>
          <w:iCs/>
        </w:rPr>
        <w:t xml:space="preserve">Note that this is </w:t>
      </w:r>
      <w:r>
        <w:rPr>
          <w:i/>
          <w:iCs/>
        </w:rPr>
        <w:t>not a requirement for the application.</w:t>
      </w:r>
      <w:r>
        <w:rPr>
          <w:i/>
          <w:iCs/>
        </w:rPr>
        <w:br/>
      </w:r>
      <w:r w:rsidRPr="00A67504">
        <w:rPr>
          <w:i/>
          <w:iCs/>
        </w:rPr>
        <w:t xml:space="preserve"> </w:t>
      </w:r>
    </w:p>
    <w:tbl>
      <w:tblPr>
        <w:tblStyle w:val="TableGrid"/>
        <w:tblW w:w="0" w:type="auto"/>
        <w:tblLook w:val="04A0" w:firstRow="1" w:lastRow="0" w:firstColumn="1" w:lastColumn="0" w:noHBand="0" w:noVBand="1"/>
      </w:tblPr>
      <w:tblGrid>
        <w:gridCol w:w="3823"/>
        <w:gridCol w:w="6373"/>
      </w:tblGrid>
      <w:tr w:rsidR="006B6A6C" w14:paraId="7F7EC5FB" w14:textId="77777777" w:rsidTr="0044115E">
        <w:tc>
          <w:tcPr>
            <w:tcW w:w="3823" w:type="dxa"/>
          </w:tcPr>
          <w:p w14:paraId="4E643894" w14:textId="68106AEE" w:rsidR="006B6A6C" w:rsidRDefault="006B6A6C" w:rsidP="0044115E">
            <w:pPr>
              <w:jc w:val="left"/>
              <w:rPr>
                <w:b/>
                <w:lang w:val="en-US"/>
              </w:rPr>
            </w:pPr>
            <w:r>
              <w:rPr>
                <w:b/>
                <w:lang w:val="en-US"/>
              </w:rPr>
              <w:t xml:space="preserve">Do you have </w:t>
            </w:r>
            <w:r w:rsidRPr="006B6A6C">
              <w:rPr>
                <w:b/>
                <w:lang w:val="en-US"/>
              </w:rPr>
              <w:t xml:space="preserve">a </w:t>
            </w:r>
            <w:r>
              <w:rPr>
                <w:b/>
                <w:lang w:val="en-US"/>
              </w:rPr>
              <w:t xml:space="preserve">current </w:t>
            </w:r>
            <w:r w:rsidRPr="006B6A6C">
              <w:rPr>
                <w:b/>
                <w:lang w:val="en-US"/>
              </w:rPr>
              <w:t>support agreement in place with a</w:t>
            </w:r>
            <w:r>
              <w:rPr>
                <w:b/>
                <w:lang w:val="en-US"/>
              </w:rPr>
              <w:t>ny</w:t>
            </w:r>
            <w:r w:rsidRPr="006B6A6C">
              <w:rPr>
                <w:b/>
                <w:lang w:val="en-US"/>
              </w:rPr>
              <w:t xml:space="preserve"> </w:t>
            </w:r>
            <w:proofErr w:type="spellStart"/>
            <w:r w:rsidRPr="006B6A6C">
              <w:rPr>
                <w:b/>
                <w:lang w:val="en-US"/>
              </w:rPr>
              <w:t>programme</w:t>
            </w:r>
            <w:r>
              <w:rPr>
                <w:b/>
                <w:lang w:val="en-US"/>
              </w:rPr>
              <w:t>s</w:t>
            </w:r>
            <w:proofErr w:type="spellEnd"/>
            <w:r w:rsidRPr="006B6A6C">
              <w:rPr>
                <w:b/>
                <w:lang w:val="en-US"/>
              </w:rPr>
              <w:t xml:space="preserve"> supporting domestic skills growth</w:t>
            </w:r>
            <w:r w:rsidR="00870F1F">
              <w:rPr>
                <w:b/>
                <w:lang w:val="en-US"/>
              </w:rPr>
              <w:t xml:space="preserve"> in NZ</w:t>
            </w:r>
            <w:r>
              <w:rPr>
                <w:b/>
                <w:lang w:val="en-US"/>
              </w:rPr>
              <w:t>?</w:t>
            </w:r>
            <w:r w:rsidRPr="006B6A6C">
              <w:rPr>
                <w:bCs/>
                <w:i/>
                <w:iCs/>
                <w:lang w:val="en-US"/>
              </w:rPr>
              <w:t xml:space="preserve"> (See guide)</w:t>
            </w:r>
          </w:p>
        </w:tc>
        <w:tc>
          <w:tcPr>
            <w:tcW w:w="6373" w:type="dxa"/>
            <w:shd w:val="clear" w:color="auto" w:fill="F2F2F2" w:themeFill="background1" w:themeFillShade="F2"/>
          </w:tcPr>
          <w:p w14:paraId="75DB775B" w14:textId="31840B5A" w:rsidR="006B6A6C" w:rsidRDefault="006B6A6C" w:rsidP="00BF6F6F">
            <w:pPr>
              <w:rPr>
                <w:lang w:val="en-US"/>
              </w:rPr>
            </w:pPr>
            <w:r>
              <w:rPr>
                <w:b/>
                <w:lang w:val="en-US"/>
              </w:rPr>
              <w:br/>
            </w:r>
            <w:r w:rsidRPr="0044115E">
              <w:rPr>
                <w:b/>
                <w:lang w:val="en-US"/>
              </w:rPr>
              <w:t>Yes / No</w:t>
            </w:r>
            <w:r>
              <w:rPr>
                <w:lang w:val="en-US"/>
              </w:rPr>
              <w:t xml:space="preserve"> (please remove either Yes or No)</w:t>
            </w:r>
          </w:p>
        </w:tc>
      </w:tr>
      <w:tr w:rsidR="00BF6F6F" w14:paraId="3C833CFC" w14:textId="77777777" w:rsidTr="006B6A6C">
        <w:trPr>
          <w:trHeight w:val="1018"/>
        </w:trPr>
        <w:tc>
          <w:tcPr>
            <w:tcW w:w="3823" w:type="dxa"/>
          </w:tcPr>
          <w:p w14:paraId="69139036" w14:textId="51B6DF79" w:rsidR="00BF6F6F" w:rsidRPr="00870F1F" w:rsidRDefault="006B6A6C" w:rsidP="0044115E">
            <w:pPr>
              <w:jc w:val="left"/>
              <w:rPr>
                <w:bCs/>
                <w:i/>
                <w:iCs/>
                <w:lang w:val="en-US"/>
              </w:rPr>
            </w:pPr>
            <w:r w:rsidRPr="00870F1F">
              <w:rPr>
                <w:bCs/>
                <w:i/>
                <w:iCs/>
                <w:lang w:val="en-US"/>
              </w:rPr>
              <w:t xml:space="preserve">If </w:t>
            </w:r>
            <w:proofErr w:type="gramStart"/>
            <w:r w:rsidRPr="00870F1F">
              <w:rPr>
                <w:bCs/>
                <w:i/>
                <w:iCs/>
                <w:lang w:val="en-US"/>
              </w:rPr>
              <w:t>Yes</w:t>
            </w:r>
            <w:proofErr w:type="gramEnd"/>
            <w:r w:rsidRPr="00870F1F">
              <w:rPr>
                <w:bCs/>
                <w:i/>
                <w:iCs/>
                <w:lang w:val="en-US"/>
              </w:rPr>
              <w:t>, please list them here:</w:t>
            </w:r>
          </w:p>
        </w:tc>
        <w:tc>
          <w:tcPr>
            <w:tcW w:w="6373" w:type="dxa"/>
            <w:shd w:val="clear" w:color="auto" w:fill="F2F2F2" w:themeFill="background1" w:themeFillShade="F2"/>
          </w:tcPr>
          <w:p w14:paraId="0FB78278" w14:textId="77777777" w:rsidR="00BF6F6F" w:rsidRDefault="00BF6F6F" w:rsidP="00BF6F6F">
            <w:pPr>
              <w:rPr>
                <w:lang w:val="en-US"/>
              </w:rPr>
            </w:pPr>
          </w:p>
        </w:tc>
      </w:tr>
      <w:tr w:rsidR="00BF6F6F" w14:paraId="0504EB5E" w14:textId="77777777" w:rsidTr="0044115E">
        <w:tc>
          <w:tcPr>
            <w:tcW w:w="3823" w:type="dxa"/>
          </w:tcPr>
          <w:p w14:paraId="719C5604" w14:textId="6487FA0F" w:rsidR="00BF6F6F" w:rsidRPr="0044115E" w:rsidRDefault="006B6A6C" w:rsidP="0044115E">
            <w:pPr>
              <w:jc w:val="left"/>
              <w:rPr>
                <w:b/>
                <w:lang w:val="en-US"/>
              </w:rPr>
            </w:pPr>
            <w:r>
              <w:rPr>
                <w:b/>
                <w:lang w:val="en-US"/>
              </w:rPr>
              <w:t xml:space="preserve">Do you support the </w:t>
            </w:r>
            <w:r w:rsidR="00627262">
              <w:rPr>
                <w:b/>
                <w:lang w:val="en-US"/>
              </w:rPr>
              <w:t xml:space="preserve">digital </w:t>
            </w:r>
            <w:r>
              <w:rPr>
                <w:b/>
                <w:lang w:val="en-US"/>
              </w:rPr>
              <w:t>tech sector ecosystem by being a</w:t>
            </w:r>
            <w:r w:rsidR="00A67504">
              <w:rPr>
                <w:b/>
                <w:lang w:val="en-US"/>
              </w:rPr>
              <w:t xml:space="preserve"> current</w:t>
            </w:r>
            <w:r>
              <w:rPr>
                <w:b/>
                <w:lang w:val="en-US"/>
              </w:rPr>
              <w:t xml:space="preserve"> member of a relevant industry body?</w:t>
            </w:r>
            <w:r w:rsidRPr="006B6A6C">
              <w:rPr>
                <w:bCs/>
                <w:i/>
                <w:iCs/>
                <w:lang w:val="en-US"/>
              </w:rPr>
              <w:t xml:space="preserve"> (See guide)</w:t>
            </w:r>
          </w:p>
        </w:tc>
        <w:tc>
          <w:tcPr>
            <w:tcW w:w="6373" w:type="dxa"/>
            <w:shd w:val="clear" w:color="auto" w:fill="F2F2F2" w:themeFill="background1" w:themeFillShade="F2"/>
          </w:tcPr>
          <w:p w14:paraId="1FC39945" w14:textId="03341012" w:rsidR="00BF6F6F" w:rsidRDefault="006B6A6C" w:rsidP="00BF6F6F">
            <w:pPr>
              <w:rPr>
                <w:lang w:val="en-US"/>
              </w:rPr>
            </w:pPr>
            <w:r>
              <w:rPr>
                <w:b/>
                <w:lang w:val="en-US"/>
              </w:rPr>
              <w:br/>
            </w:r>
            <w:r w:rsidRPr="0044115E">
              <w:rPr>
                <w:b/>
                <w:lang w:val="en-US"/>
              </w:rPr>
              <w:t>Yes / No</w:t>
            </w:r>
            <w:r>
              <w:rPr>
                <w:lang w:val="en-US"/>
              </w:rPr>
              <w:t xml:space="preserve"> (please remove either Yes or No)</w:t>
            </w:r>
          </w:p>
        </w:tc>
      </w:tr>
      <w:tr w:rsidR="006B6A6C" w14:paraId="33460AFE" w14:textId="77777777" w:rsidTr="00870F1F">
        <w:trPr>
          <w:trHeight w:val="1074"/>
        </w:trPr>
        <w:tc>
          <w:tcPr>
            <w:tcW w:w="3823" w:type="dxa"/>
          </w:tcPr>
          <w:p w14:paraId="6BD807EF" w14:textId="071D6B46" w:rsidR="006B6A6C" w:rsidRPr="00870F1F" w:rsidRDefault="006B6A6C" w:rsidP="006B6A6C">
            <w:pPr>
              <w:jc w:val="left"/>
              <w:rPr>
                <w:bCs/>
                <w:i/>
                <w:iCs/>
                <w:lang w:val="en-US"/>
              </w:rPr>
            </w:pPr>
            <w:r w:rsidRPr="00870F1F">
              <w:rPr>
                <w:bCs/>
                <w:i/>
                <w:iCs/>
                <w:lang w:val="en-US"/>
              </w:rPr>
              <w:t xml:space="preserve">If </w:t>
            </w:r>
            <w:proofErr w:type="gramStart"/>
            <w:r w:rsidRPr="00870F1F">
              <w:rPr>
                <w:bCs/>
                <w:i/>
                <w:iCs/>
                <w:lang w:val="en-US"/>
              </w:rPr>
              <w:t>Yes</w:t>
            </w:r>
            <w:proofErr w:type="gramEnd"/>
            <w:r w:rsidRPr="00870F1F">
              <w:rPr>
                <w:bCs/>
                <w:i/>
                <w:iCs/>
                <w:lang w:val="en-US"/>
              </w:rPr>
              <w:t>, please list them here:</w:t>
            </w:r>
          </w:p>
        </w:tc>
        <w:tc>
          <w:tcPr>
            <w:tcW w:w="6373" w:type="dxa"/>
            <w:shd w:val="clear" w:color="auto" w:fill="F2F2F2" w:themeFill="background1" w:themeFillShade="F2"/>
          </w:tcPr>
          <w:p w14:paraId="0562CB0E" w14:textId="77777777" w:rsidR="006B6A6C" w:rsidRPr="006B6A6C" w:rsidRDefault="006B6A6C" w:rsidP="006B6A6C">
            <w:pPr>
              <w:rPr>
                <w:lang w:val="en-US"/>
              </w:rPr>
            </w:pPr>
          </w:p>
        </w:tc>
      </w:tr>
    </w:tbl>
    <w:p w14:paraId="45233BA5" w14:textId="261EB6A1" w:rsidR="006B6A6C" w:rsidRDefault="006B6A6C"/>
    <w:tbl>
      <w:tblPr>
        <w:tblStyle w:val="TableGrid"/>
        <w:tblW w:w="0" w:type="auto"/>
        <w:tblLook w:val="04A0" w:firstRow="1" w:lastRow="0" w:firstColumn="1" w:lastColumn="0" w:noHBand="0" w:noVBand="1"/>
      </w:tblPr>
      <w:tblGrid>
        <w:gridCol w:w="3823"/>
        <w:gridCol w:w="6373"/>
      </w:tblGrid>
      <w:tr w:rsidR="00870F1F" w14:paraId="0730CB3D" w14:textId="77777777" w:rsidTr="0037293E">
        <w:tc>
          <w:tcPr>
            <w:tcW w:w="3823" w:type="dxa"/>
          </w:tcPr>
          <w:p w14:paraId="3A6D2A11" w14:textId="5F0290F8" w:rsidR="00870F1F" w:rsidRPr="00064E0F" w:rsidRDefault="00870F1F" w:rsidP="0037293E">
            <w:pPr>
              <w:jc w:val="left"/>
              <w:rPr>
                <w:b/>
                <w:lang w:val="en-US"/>
              </w:rPr>
            </w:pPr>
            <w:r>
              <w:rPr>
                <w:b/>
                <w:lang w:val="en-US"/>
              </w:rPr>
              <w:t xml:space="preserve">Do you have any other comments in relation to how you support the development and growth of a </w:t>
            </w:r>
            <w:r w:rsidR="00A67504">
              <w:rPr>
                <w:b/>
                <w:lang w:val="en-US"/>
              </w:rPr>
              <w:t xml:space="preserve">tech </w:t>
            </w:r>
            <w:r>
              <w:rPr>
                <w:b/>
                <w:lang w:val="en-US"/>
              </w:rPr>
              <w:t>skills and talent pathway in NZ?</w:t>
            </w:r>
          </w:p>
        </w:tc>
        <w:tc>
          <w:tcPr>
            <w:tcW w:w="6373" w:type="dxa"/>
            <w:shd w:val="clear" w:color="auto" w:fill="F2F2F2" w:themeFill="background1" w:themeFillShade="F2"/>
          </w:tcPr>
          <w:p w14:paraId="08F3AC97" w14:textId="77777777" w:rsidR="00870F1F" w:rsidRPr="006B6A6C" w:rsidRDefault="00870F1F" w:rsidP="0037293E">
            <w:pPr>
              <w:rPr>
                <w:lang w:val="en-US"/>
              </w:rPr>
            </w:pPr>
          </w:p>
        </w:tc>
      </w:tr>
    </w:tbl>
    <w:p w14:paraId="5742D834" w14:textId="77777777" w:rsidR="00870F1F" w:rsidRDefault="00870F1F"/>
    <w:p w14:paraId="260B7AC0" w14:textId="45DD95B1" w:rsidR="00766CBB" w:rsidRDefault="00766CBB" w:rsidP="00766CBB">
      <w:pPr>
        <w:pStyle w:val="Heading1"/>
      </w:pPr>
      <w:r>
        <w:lastRenderedPageBreak/>
        <w:t xml:space="preserve">Section 2: </w:t>
      </w:r>
      <w:r w:rsidR="00627262">
        <w:t>Role details</w:t>
      </w:r>
    </w:p>
    <w:p w14:paraId="465EDD85" w14:textId="00D74FF2" w:rsidR="00766CBB" w:rsidRDefault="00766CBB" w:rsidP="00766CBB">
      <w:pPr>
        <w:rPr>
          <w:lang w:val="en-US"/>
        </w:rPr>
      </w:pPr>
      <w:r>
        <w:rPr>
          <w:lang w:val="en-US"/>
        </w:rPr>
        <w:t xml:space="preserve">Please enter details of </w:t>
      </w:r>
      <w:r w:rsidR="00627262">
        <w:rPr>
          <w:lang w:val="en-US"/>
        </w:rPr>
        <w:t xml:space="preserve">the role/occupation being offered to the overseas tech worker. </w:t>
      </w:r>
    </w:p>
    <w:p w14:paraId="5B1C8EB0" w14:textId="44855A0D" w:rsidR="00766CBB" w:rsidRPr="00F91436" w:rsidRDefault="00F91436" w:rsidP="00766CBB">
      <w:pPr>
        <w:rPr>
          <w:lang w:val="en-US"/>
        </w:rPr>
      </w:pPr>
      <w:r>
        <w:rPr>
          <w:lang w:val="en-US"/>
        </w:rPr>
        <w:t>When answering this section, refer</w:t>
      </w:r>
      <w:r w:rsidR="00627262" w:rsidRPr="00F91436">
        <w:rPr>
          <w:lang w:val="en-US"/>
        </w:rPr>
        <w:t xml:space="preserve"> to the list of occupations covered by the Class Exception in the Guide and on the last page of this document</w:t>
      </w:r>
      <w:r>
        <w:rPr>
          <w:lang w:val="en-US"/>
        </w:rPr>
        <w:t xml:space="preserve"> and the links to the full occupation descriptions</w:t>
      </w:r>
      <w:r w:rsidR="00ED6A39" w:rsidRPr="00F91436">
        <w:rPr>
          <w:lang w:val="en-US"/>
        </w:rPr>
        <w:t>.</w:t>
      </w:r>
    </w:p>
    <w:tbl>
      <w:tblPr>
        <w:tblStyle w:val="TableGrid"/>
        <w:tblW w:w="0" w:type="auto"/>
        <w:tblLook w:val="04A0" w:firstRow="1" w:lastRow="0" w:firstColumn="1" w:lastColumn="0" w:noHBand="0" w:noVBand="1"/>
      </w:tblPr>
      <w:tblGrid>
        <w:gridCol w:w="3823"/>
        <w:gridCol w:w="6373"/>
      </w:tblGrid>
      <w:tr w:rsidR="00766CBB" w14:paraId="5B7FE1DC" w14:textId="77777777" w:rsidTr="00DA0533">
        <w:tc>
          <w:tcPr>
            <w:tcW w:w="3823" w:type="dxa"/>
          </w:tcPr>
          <w:p w14:paraId="2DCE4F78" w14:textId="515C51DC" w:rsidR="00766CBB" w:rsidRPr="00DA0533" w:rsidRDefault="00ED6A39" w:rsidP="00DA0533">
            <w:pPr>
              <w:jc w:val="left"/>
              <w:rPr>
                <w:b/>
                <w:lang w:val="en-US"/>
              </w:rPr>
            </w:pPr>
            <w:r>
              <w:rPr>
                <w:b/>
                <w:lang w:val="en-US"/>
              </w:rPr>
              <w:t>What is the title</w:t>
            </w:r>
            <w:r w:rsidR="00F91436">
              <w:rPr>
                <w:b/>
                <w:lang w:val="en-US"/>
              </w:rPr>
              <w:t>/name</w:t>
            </w:r>
            <w:r>
              <w:rPr>
                <w:b/>
                <w:lang w:val="en-US"/>
              </w:rPr>
              <w:t xml:space="preserve"> </w:t>
            </w:r>
            <w:r w:rsidR="00F91436">
              <w:rPr>
                <w:b/>
                <w:lang w:val="en-US"/>
              </w:rPr>
              <w:t>used</w:t>
            </w:r>
            <w:r>
              <w:rPr>
                <w:b/>
                <w:lang w:val="en-US"/>
              </w:rPr>
              <w:t xml:space="preserve"> for th</w:t>
            </w:r>
            <w:r w:rsidR="00F91436">
              <w:rPr>
                <w:b/>
                <w:lang w:val="en-US"/>
              </w:rPr>
              <w:t>e</w:t>
            </w:r>
            <w:r>
              <w:rPr>
                <w:b/>
                <w:lang w:val="en-US"/>
              </w:rPr>
              <w:t xml:space="preserve"> role</w:t>
            </w:r>
            <w:r w:rsidR="00F91436">
              <w:rPr>
                <w:b/>
                <w:lang w:val="en-US"/>
              </w:rPr>
              <w:t xml:space="preserve"> you are </w:t>
            </w:r>
            <w:proofErr w:type="gramStart"/>
            <w:r w:rsidR="00F91436">
              <w:rPr>
                <w:b/>
                <w:lang w:val="en-US"/>
              </w:rPr>
              <w:t>offering</w:t>
            </w:r>
            <w:r>
              <w:rPr>
                <w:b/>
                <w:lang w:val="en-US"/>
              </w:rPr>
              <w:t>:</w:t>
            </w:r>
            <w:proofErr w:type="gramEnd"/>
            <w:r w:rsidR="00DA0533">
              <w:rPr>
                <w:b/>
                <w:lang w:val="en-US"/>
              </w:rPr>
              <w:br/>
            </w:r>
            <w:r w:rsidR="00766CBB" w:rsidRPr="00766CBB">
              <w:rPr>
                <w:i/>
                <w:lang w:val="en-US"/>
              </w:rPr>
              <w:t>(e.g.</w:t>
            </w:r>
            <w:r>
              <w:rPr>
                <w:i/>
                <w:lang w:val="en-US"/>
              </w:rPr>
              <w:t xml:space="preserve"> Senior Software Developer</w:t>
            </w:r>
            <w:r w:rsidR="00766CBB" w:rsidRPr="00766CBB">
              <w:rPr>
                <w:i/>
                <w:lang w:val="en-US"/>
              </w:rPr>
              <w:t>)</w:t>
            </w:r>
          </w:p>
        </w:tc>
        <w:tc>
          <w:tcPr>
            <w:tcW w:w="6373" w:type="dxa"/>
            <w:shd w:val="clear" w:color="auto" w:fill="F2F2F2" w:themeFill="background1" w:themeFillShade="F2"/>
          </w:tcPr>
          <w:p w14:paraId="62EBF3C5" w14:textId="6C95B884" w:rsidR="00766CBB" w:rsidRDefault="00FB15E0" w:rsidP="00DA0533">
            <w:pPr>
              <w:rPr>
                <w:lang w:val="en-US"/>
              </w:rPr>
            </w:pPr>
            <w:r>
              <w:rPr>
                <w:lang w:val="en-US"/>
              </w:rPr>
              <w:br/>
            </w:r>
          </w:p>
        </w:tc>
      </w:tr>
    </w:tbl>
    <w:p w14:paraId="23B340C7" w14:textId="77777777" w:rsidR="00ED6A39" w:rsidRDefault="00ED6A39"/>
    <w:tbl>
      <w:tblPr>
        <w:tblStyle w:val="TableGrid"/>
        <w:tblW w:w="0" w:type="auto"/>
        <w:tblLook w:val="04A0" w:firstRow="1" w:lastRow="0" w:firstColumn="1" w:lastColumn="0" w:noHBand="0" w:noVBand="1"/>
      </w:tblPr>
      <w:tblGrid>
        <w:gridCol w:w="3823"/>
        <w:gridCol w:w="6373"/>
      </w:tblGrid>
      <w:tr w:rsidR="00766CBB" w14:paraId="1B568BAD" w14:textId="77777777" w:rsidTr="00766CBB">
        <w:trPr>
          <w:trHeight w:val="63"/>
        </w:trPr>
        <w:tc>
          <w:tcPr>
            <w:tcW w:w="3823" w:type="dxa"/>
          </w:tcPr>
          <w:p w14:paraId="12540849" w14:textId="1CD443F4" w:rsidR="00766CBB" w:rsidRPr="0044115E" w:rsidRDefault="00ED6A39" w:rsidP="00DA0533">
            <w:pPr>
              <w:jc w:val="left"/>
              <w:rPr>
                <w:b/>
                <w:lang w:val="en-US"/>
              </w:rPr>
            </w:pPr>
            <w:r>
              <w:rPr>
                <w:b/>
                <w:lang w:val="en-US"/>
              </w:rPr>
              <w:t>6-digit ANZSCO Occupation Code that your role matches:</w:t>
            </w:r>
            <w:r w:rsidR="00766CBB">
              <w:rPr>
                <w:b/>
                <w:lang w:val="en-US"/>
              </w:rPr>
              <w:br/>
            </w:r>
            <w:r w:rsidR="00766CBB" w:rsidRPr="00766CBB">
              <w:rPr>
                <w:i/>
                <w:lang w:val="en-US"/>
              </w:rPr>
              <w:t>(</w:t>
            </w:r>
            <w:proofErr w:type="gramStart"/>
            <w:r w:rsidR="00766CBB" w:rsidRPr="00766CBB">
              <w:rPr>
                <w:i/>
                <w:lang w:val="en-US"/>
              </w:rPr>
              <w:t>e.g.</w:t>
            </w:r>
            <w:proofErr w:type="gramEnd"/>
            <w:r w:rsidR="00766CBB" w:rsidRPr="00766CBB">
              <w:rPr>
                <w:i/>
                <w:lang w:val="en-US"/>
              </w:rPr>
              <w:t xml:space="preserve"> </w:t>
            </w:r>
            <w:r>
              <w:rPr>
                <w:i/>
                <w:lang w:val="en-US"/>
              </w:rPr>
              <w:t>261313 for Software Engineer</w:t>
            </w:r>
            <w:r w:rsidR="00766CBB">
              <w:rPr>
                <w:i/>
                <w:lang w:val="en-US"/>
              </w:rPr>
              <w:t>)</w:t>
            </w:r>
          </w:p>
        </w:tc>
        <w:tc>
          <w:tcPr>
            <w:tcW w:w="6373" w:type="dxa"/>
            <w:shd w:val="clear" w:color="auto" w:fill="F2F2F2" w:themeFill="background1" w:themeFillShade="F2"/>
          </w:tcPr>
          <w:p w14:paraId="6D98A12B" w14:textId="0F100B8B" w:rsidR="00ED6A39" w:rsidRPr="0044115E" w:rsidRDefault="00ED6A39" w:rsidP="00DA0533">
            <w:pPr>
              <w:rPr>
                <w:b/>
                <w:lang w:val="en-US"/>
              </w:rPr>
            </w:pPr>
            <w:r>
              <w:rPr>
                <w:b/>
                <w:lang w:val="en-US"/>
              </w:rPr>
              <w:br/>
            </w:r>
          </w:p>
        </w:tc>
      </w:tr>
      <w:tr w:rsidR="00766CBB" w14:paraId="1BCBD6D7" w14:textId="77777777" w:rsidTr="00F91436">
        <w:trPr>
          <w:trHeight w:val="878"/>
        </w:trPr>
        <w:tc>
          <w:tcPr>
            <w:tcW w:w="3823" w:type="dxa"/>
          </w:tcPr>
          <w:p w14:paraId="464D74D4" w14:textId="302D395A" w:rsidR="00ED6A39" w:rsidRPr="0044115E" w:rsidRDefault="00ED6A39" w:rsidP="00DA0533">
            <w:pPr>
              <w:jc w:val="left"/>
              <w:rPr>
                <w:b/>
                <w:lang w:val="en-US"/>
              </w:rPr>
            </w:pPr>
            <w:r>
              <w:rPr>
                <w:b/>
                <w:lang w:val="en-US"/>
              </w:rPr>
              <w:t>ANZSCO Occupation Name for this ANZSCO Code:</w:t>
            </w:r>
            <w:r>
              <w:rPr>
                <w:b/>
                <w:lang w:val="en-US"/>
              </w:rPr>
              <w:br/>
            </w:r>
            <w:r w:rsidRPr="00766CBB">
              <w:rPr>
                <w:i/>
                <w:lang w:val="en-US"/>
              </w:rPr>
              <w:t>(</w:t>
            </w:r>
            <w:proofErr w:type="gramStart"/>
            <w:r w:rsidRPr="00766CBB">
              <w:rPr>
                <w:i/>
                <w:lang w:val="en-US"/>
              </w:rPr>
              <w:t>e.g.</w:t>
            </w:r>
            <w:proofErr w:type="gramEnd"/>
            <w:r w:rsidRPr="00766CBB">
              <w:rPr>
                <w:i/>
                <w:lang w:val="en-US"/>
              </w:rPr>
              <w:t xml:space="preserve"> </w:t>
            </w:r>
            <w:r>
              <w:rPr>
                <w:i/>
                <w:lang w:val="en-US"/>
              </w:rPr>
              <w:t>Software Engineer)</w:t>
            </w:r>
          </w:p>
        </w:tc>
        <w:tc>
          <w:tcPr>
            <w:tcW w:w="6373" w:type="dxa"/>
            <w:shd w:val="clear" w:color="auto" w:fill="F2F2F2" w:themeFill="background1" w:themeFillShade="F2"/>
          </w:tcPr>
          <w:p w14:paraId="2946DB82" w14:textId="51FE0E4E" w:rsidR="00766CBB" w:rsidRDefault="00ED6A39" w:rsidP="00DA0533">
            <w:pPr>
              <w:rPr>
                <w:lang w:val="en-US"/>
              </w:rPr>
            </w:pPr>
            <w:r>
              <w:rPr>
                <w:lang w:val="en-US"/>
              </w:rPr>
              <w:br/>
            </w:r>
          </w:p>
        </w:tc>
      </w:tr>
    </w:tbl>
    <w:p w14:paraId="2FB7C38A" w14:textId="19290F4B" w:rsidR="00F91436" w:rsidRPr="00BE41E2" w:rsidRDefault="00BF30D7" w:rsidP="00FB15E0">
      <w:pPr>
        <w:jc w:val="left"/>
        <w:rPr>
          <w:i/>
          <w:iCs/>
        </w:rPr>
      </w:pPr>
      <w:r w:rsidRPr="00BF30D7">
        <w:rPr>
          <w:i/>
          <w:iCs/>
        </w:rPr>
        <w:t>Note that the ANZSCO Code must start with 2613, 1351, 2621 or 2612 to be valid for this Class Exception.</w:t>
      </w:r>
      <w:r>
        <w:rPr>
          <w:i/>
          <w:iCs/>
        </w:rPr>
        <w:br/>
      </w:r>
    </w:p>
    <w:p w14:paraId="4E337642" w14:textId="3E7BD56E" w:rsidR="00FB15E0" w:rsidRDefault="00FB15E0" w:rsidP="00FB15E0">
      <w:pPr>
        <w:jc w:val="left"/>
        <w:rPr>
          <w:i/>
          <w:iCs/>
        </w:rPr>
      </w:pPr>
      <w:r w:rsidRPr="00FB15E0">
        <w:rPr>
          <w:b/>
          <w:bCs/>
          <w:i/>
          <w:iCs/>
        </w:rPr>
        <w:t>IMPORTANT:</w:t>
      </w:r>
      <w:r w:rsidRPr="00FB15E0">
        <w:rPr>
          <w:i/>
          <w:iCs/>
        </w:rPr>
        <w:t xml:space="preserve"> </w:t>
      </w:r>
      <w:r>
        <w:rPr>
          <w:i/>
          <w:iCs/>
        </w:rPr>
        <w:t xml:space="preserve">For the next set of questions, the Base Salary </w:t>
      </w:r>
      <w:r w:rsidRPr="00FB15E0">
        <w:rPr>
          <w:i/>
          <w:iCs/>
        </w:rPr>
        <w:t xml:space="preserve">must </w:t>
      </w:r>
      <w:r w:rsidRPr="00FB15E0">
        <w:rPr>
          <w:i/>
          <w:iCs/>
          <w:u w:val="single"/>
        </w:rPr>
        <w:t>only</w:t>
      </w:r>
      <w:r w:rsidRPr="00FB15E0">
        <w:rPr>
          <w:i/>
          <w:iCs/>
        </w:rPr>
        <w:t xml:space="preserve"> include the base salary</w:t>
      </w:r>
      <w:r>
        <w:rPr>
          <w:i/>
          <w:iCs/>
        </w:rPr>
        <w:t xml:space="preserve"> (before tax)</w:t>
      </w:r>
      <w:r w:rsidRPr="00FB15E0">
        <w:rPr>
          <w:i/>
          <w:iCs/>
        </w:rPr>
        <w:t xml:space="preserve"> and cannot include bonuses, share issues, or any other form of remuneration.</w:t>
      </w:r>
    </w:p>
    <w:p w14:paraId="3679C246" w14:textId="781ED589" w:rsidR="00FB15E0" w:rsidRDefault="00FB15E0" w:rsidP="00FB15E0">
      <w:pPr>
        <w:jc w:val="left"/>
        <w:rPr>
          <w:i/>
          <w:iCs/>
        </w:rPr>
      </w:pPr>
      <w:r w:rsidRPr="00FB15E0">
        <w:rPr>
          <w:i/>
          <w:iCs/>
        </w:rPr>
        <w:t>The base salary of roles matching ANZSCO Codes starting with 2613, 1351 or 2621 must be $120,000 or higher. The base salary of roles matching ANZSCO Codes starting with 2612 must be $95,000 or higher.</w:t>
      </w:r>
    </w:p>
    <w:tbl>
      <w:tblPr>
        <w:tblStyle w:val="TableGrid"/>
        <w:tblW w:w="0" w:type="auto"/>
        <w:tblLook w:val="04A0" w:firstRow="1" w:lastRow="0" w:firstColumn="1" w:lastColumn="0" w:noHBand="0" w:noVBand="1"/>
      </w:tblPr>
      <w:tblGrid>
        <w:gridCol w:w="3823"/>
        <w:gridCol w:w="6373"/>
      </w:tblGrid>
      <w:tr w:rsidR="00F91436" w14:paraId="7792BC41" w14:textId="77777777" w:rsidTr="0037293E">
        <w:tc>
          <w:tcPr>
            <w:tcW w:w="3823" w:type="dxa"/>
          </w:tcPr>
          <w:p w14:paraId="52CD11CA" w14:textId="2AF39562" w:rsidR="00F91436" w:rsidRPr="0044115E" w:rsidRDefault="00F91436" w:rsidP="0037293E">
            <w:pPr>
              <w:jc w:val="left"/>
              <w:rPr>
                <w:b/>
                <w:lang w:val="en-US"/>
              </w:rPr>
            </w:pPr>
            <w:r>
              <w:rPr>
                <w:b/>
                <w:lang w:val="en-US"/>
              </w:rPr>
              <w:t xml:space="preserve">Is the Base Salary being offered to this worker at least $120,000? </w:t>
            </w:r>
          </w:p>
        </w:tc>
        <w:tc>
          <w:tcPr>
            <w:tcW w:w="6373" w:type="dxa"/>
            <w:shd w:val="clear" w:color="auto" w:fill="F2F2F2" w:themeFill="background1" w:themeFillShade="F2"/>
          </w:tcPr>
          <w:p w14:paraId="203049FA" w14:textId="77777777" w:rsidR="00F91436" w:rsidRDefault="00F91436" w:rsidP="0037293E">
            <w:pPr>
              <w:rPr>
                <w:lang w:val="en-US"/>
              </w:rPr>
            </w:pPr>
            <w:r w:rsidRPr="0044115E">
              <w:rPr>
                <w:b/>
                <w:lang w:val="en-US"/>
              </w:rPr>
              <w:t>Yes / No</w:t>
            </w:r>
            <w:r>
              <w:rPr>
                <w:lang w:val="en-US"/>
              </w:rPr>
              <w:t xml:space="preserve"> (please remove either Yes or No)</w:t>
            </w:r>
          </w:p>
        </w:tc>
      </w:tr>
      <w:tr w:rsidR="00766CBB" w14:paraId="4EDBC23D" w14:textId="77777777" w:rsidTr="00DA0533">
        <w:tc>
          <w:tcPr>
            <w:tcW w:w="3823" w:type="dxa"/>
          </w:tcPr>
          <w:p w14:paraId="31CD6CE9" w14:textId="4A1A4354" w:rsidR="00766CBB" w:rsidRPr="0044115E" w:rsidRDefault="00FB15E0" w:rsidP="00DA0533">
            <w:pPr>
              <w:jc w:val="left"/>
              <w:rPr>
                <w:b/>
                <w:lang w:val="en-US"/>
              </w:rPr>
            </w:pPr>
            <w:r>
              <w:rPr>
                <w:b/>
                <w:lang w:val="en-US"/>
              </w:rPr>
              <w:t xml:space="preserve">Is the </w:t>
            </w:r>
            <w:r w:rsidR="00BF30D7">
              <w:rPr>
                <w:b/>
                <w:lang w:val="en-US"/>
              </w:rPr>
              <w:t>Base Salary being offered to this worker at least $95,000?</w:t>
            </w:r>
            <w:r w:rsidR="00766CBB">
              <w:rPr>
                <w:b/>
                <w:lang w:val="en-US"/>
              </w:rPr>
              <w:t xml:space="preserve"> </w:t>
            </w:r>
          </w:p>
        </w:tc>
        <w:tc>
          <w:tcPr>
            <w:tcW w:w="6373" w:type="dxa"/>
            <w:shd w:val="clear" w:color="auto" w:fill="F2F2F2" w:themeFill="background1" w:themeFillShade="F2"/>
          </w:tcPr>
          <w:p w14:paraId="5997CC1D" w14:textId="62E4DE45" w:rsidR="00766CBB" w:rsidRDefault="00BF30D7" w:rsidP="00DA0533">
            <w:pPr>
              <w:rPr>
                <w:lang w:val="en-US"/>
              </w:rPr>
            </w:pPr>
            <w:r w:rsidRPr="0044115E">
              <w:rPr>
                <w:b/>
                <w:lang w:val="en-US"/>
              </w:rPr>
              <w:t>Yes / No</w:t>
            </w:r>
            <w:r>
              <w:rPr>
                <w:lang w:val="en-US"/>
              </w:rPr>
              <w:t xml:space="preserve"> (please remove either Yes or No)</w:t>
            </w:r>
          </w:p>
        </w:tc>
      </w:tr>
    </w:tbl>
    <w:p w14:paraId="012FF0D6" w14:textId="4F5BEC2E" w:rsidR="00BF30D7" w:rsidRDefault="00BF30D7" w:rsidP="00BF30D7">
      <w:pPr>
        <w:jc w:val="left"/>
      </w:pPr>
    </w:p>
    <w:p w14:paraId="1480753C" w14:textId="36C6672F" w:rsidR="00FB15E0" w:rsidRDefault="00FB15E0">
      <w:pPr>
        <w:spacing w:after="0" w:line="240" w:lineRule="auto"/>
        <w:jc w:val="left"/>
      </w:pPr>
      <w:r>
        <w:br w:type="page"/>
      </w:r>
    </w:p>
    <w:p w14:paraId="1D5F3369" w14:textId="3F57396F" w:rsidR="00FB15E0" w:rsidRDefault="00FB15E0" w:rsidP="00FB15E0">
      <w:pPr>
        <w:pStyle w:val="Heading1"/>
      </w:pPr>
      <w:r>
        <w:lastRenderedPageBreak/>
        <w:t xml:space="preserve">Section </w:t>
      </w:r>
      <w:r w:rsidR="00F91436">
        <w:t>3</w:t>
      </w:r>
      <w:r>
        <w:t>: Worker Details</w:t>
      </w:r>
    </w:p>
    <w:p w14:paraId="09D9174C" w14:textId="45FADD26" w:rsidR="00AD24A1" w:rsidRDefault="00FB15E0" w:rsidP="00BF30D7">
      <w:pPr>
        <w:jc w:val="left"/>
      </w:pPr>
      <w:r>
        <w:t xml:space="preserve">Please enter the details of the </w:t>
      </w:r>
      <w:r w:rsidR="00F91436">
        <w:t xml:space="preserve">overseas tech </w:t>
      </w:r>
      <w:r>
        <w:t xml:space="preserve">worker </w:t>
      </w:r>
      <w:r w:rsidR="00F91436">
        <w:t>and</w:t>
      </w:r>
      <w:r w:rsidR="00AD24A1">
        <w:t>,</w:t>
      </w:r>
      <w:r w:rsidR="00F91436">
        <w:t xml:space="preserve"> </w:t>
      </w:r>
      <w:r w:rsidR="00AD24A1">
        <w:t xml:space="preserve">if applicable, </w:t>
      </w:r>
      <w:r w:rsidR="00F91436">
        <w:t>their partner and depend</w:t>
      </w:r>
      <w:r w:rsidR="00BE41E2">
        <w:t>a</w:t>
      </w:r>
      <w:r w:rsidR="00F91436">
        <w:t>nts</w:t>
      </w:r>
      <w:r w:rsidR="00AD24A1">
        <w:t xml:space="preserve"> who </w:t>
      </w:r>
      <w:r w:rsidR="00895FE2">
        <w:t>are to</w:t>
      </w:r>
      <w:r w:rsidR="00AD24A1">
        <w:t xml:space="preserve"> be included in their Visa application</w:t>
      </w:r>
      <w:r w:rsidR="00F91436">
        <w:t xml:space="preserve">. Note that this information must be completed in </w:t>
      </w:r>
      <w:r w:rsidR="00F91436" w:rsidRPr="00F91436">
        <w:t>full and with accuracy</w:t>
      </w:r>
      <w:r w:rsidR="00AD24A1">
        <w:t xml:space="preserve"> as </w:t>
      </w:r>
      <w:r w:rsidR="00BA7508">
        <w:t>it</w:t>
      </w:r>
      <w:r w:rsidR="00AD24A1">
        <w:t xml:space="preserve"> will be used by Immigration NZ for the next stage of the Visa process.</w:t>
      </w:r>
    </w:p>
    <w:p w14:paraId="25CEC73C" w14:textId="77777777" w:rsidR="00BA7508" w:rsidRDefault="00BA7508" w:rsidP="00BF30D7">
      <w:pPr>
        <w:jc w:val="left"/>
      </w:pPr>
    </w:p>
    <w:p w14:paraId="403882A5" w14:textId="369E7630" w:rsidR="00AD24A1" w:rsidRDefault="00AD24A1" w:rsidP="00AD24A1">
      <w:pPr>
        <w:pStyle w:val="Heading2"/>
        <w:rPr>
          <w:sz w:val="32"/>
          <w:szCs w:val="28"/>
        </w:rPr>
      </w:pPr>
      <w:r w:rsidRPr="00AD24A1">
        <w:rPr>
          <w:sz w:val="32"/>
          <w:szCs w:val="28"/>
        </w:rPr>
        <w:t>The Tech Worker</w:t>
      </w:r>
    </w:p>
    <w:p w14:paraId="7828D81D" w14:textId="12EBE919" w:rsidR="00895FE2" w:rsidRPr="00895FE2" w:rsidRDefault="00A67504" w:rsidP="00895FE2">
      <w:r>
        <w:t>Please enter these details for the tech worker who will come to New Zealand.</w:t>
      </w:r>
    </w:p>
    <w:p w14:paraId="7E5000FA" w14:textId="6C095110" w:rsidR="00AD24A1" w:rsidRPr="00A67504" w:rsidRDefault="00AD24A1" w:rsidP="00BF30D7">
      <w:pPr>
        <w:jc w:val="left"/>
        <w:rPr>
          <w:b/>
          <w:bCs/>
          <w:i/>
          <w:iCs/>
        </w:rPr>
      </w:pPr>
      <w:r w:rsidRPr="00A67504">
        <w:rPr>
          <w:b/>
          <w:bCs/>
          <w:i/>
          <w:iCs/>
        </w:rPr>
        <w:t>IMPORTANT:</w:t>
      </w:r>
      <w:r w:rsidRPr="00A67504">
        <w:rPr>
          <w:i/>
          <w:iCs/>
        </w:rPr>
        <w:t xml:space="preserve"> These details MUST match the details shown in their passport.</w:t>
      </w:r>
    </w:p>
    <w:tbl>
      <w:tblPr>
        <w:tblStyle w:val="TableGrid"/>
        <w:tblW w:w="0" w:type="auto"/>
        <w:tblLook w:val="04A0" w:firstRow="1" w:lastRow="0" w:firstColumn="1" w:lastColumn="0" w:noHBand="0" w:noVBand="1"/>
      </w:tblPr>
      <w:tblGrid>
        <w:gridCol w:w="3823"/>
        <w:gridCol w:w="6373"/>
      </w:tblGrid>
      <w:tr w:rsidR="00766CBB" w14:paraId="6C846D3E" w14:textId="77777777" w:rsidTr="00DA0533">
        <w:tc>
          <w:tcPr>
            <w:tcW w:w="3823" w:type="dxa"/>
          </w:tcPr>
          <w:p w14:paraId="0B2723ED" w14:textId="5E6D45ED" w:rsidR="00766CBB" w:rsidRPr="00AD24A1" w:rsidRDefault="00AD24A1" w:rsidP="00DA0533">
            <w:pPr>
              <w:jc w:val="left"/>
              <w:rPr>
                <w:b/>
                <w:lang w:val="en-US"/>
              </w:rPr>
            </w:pPr>
            <w:r w:rsidRPr="00AD24A1">
              <w:rPr>
                <w:b/>
                <w:lang w:val="en-US"/>
              </w:rPr>
              <w:t>Surname</w:t>
            </w:r>
            <w:r w:rsidR="00064E0F" w:rsidRPr="00AD24A1">
              <w:rPr>
                <w:b/>
                <w:lang w:val="en-US"/>
              </w:rPr>
              <w:t xml:space="preserve"> (</w:t>
            </w:r>
            <w:r w:rsidRPr="00AD24A1">
              <w:rPr>
                <w:b/>
                <w:lang w:val="en-US"/>
              </w:rPr>
              <w:t>as shown in passport</w:t>
            </w:r>
            <w:r w:rsidR="00064E0F" w:rsidRPr="00AD24A1">
              <w:rPr>
                <w:b/>
                <w:lang w:val="en-US"/>
              </w:rPr>
              <w:t>):</w:t>
            </w:r>
          </w:p>
        </w:tc>
        <w:tc>
          <w:tcPr>
            <w:tcW w:w="6373" w:type="dxa"/>
            <w:shd w:val="clear" w:color="auto" w:fill="F2F2F2" w:themeFill="background1" w:themeFillShade="F2"/>
          </w:tcPr>
          <w:p w14:paraId="6B699379" w14:textId="77777777" w:rsidR="00766CBB" w:rsidRDefault="00766CBB" w:rsidP="00DA0533">
            <w:pPr>
              <w:rPr>
                <w:lang w:val="en-US"/>
              </w:rPr>
            </w:pPr>
          </w:p>
        </w:tc>
      </w:tr>
      <w:tr w:rsidR="00766CBB" w14:paraId="7862BEA5" w14:textId="77777777" w:rsidTr="00DA0533">
        <w:tc>
          <w:tcPr>
            <w:tcW w:w="3823" w:type="dxa"/>
          </w:tcPr>
          <w:p w14:paraId="4061393D" w14:textId="54256884" w:rsidR="00766CBB" w:rsidRDefault="00AD24A1" w:rsidP="00DA0533">
            <w:pPr>
              <w:jc w:val="left"/>
              <w:rPr>
                <w:lang w:val="en-US"/>
              </w:rPr>
            </w:pPr>
            <w:r>
              <w:rPr>
                <w:b/>
                <w:lang w:val="en-US"/>
              </w:rPr>
              <w:t>First name (as shown in passport)</w:t>
            </w:r>
            <w:r w:rsidR="00064E0F">
              <w:rPr>
                <w:b/>
                <w:lang w:val="en-US"/>
              </w:rPr>
              <w:t>:</w:t>
            </w:r>
          </w:p>
        </w:tc>
        <w:tc>
          <w:tcPr>
            <w:tcW w:w="6373" w:type="dxa"/>
            <w:shd w:val="clear" w:color="auto" w:fill="F2F2F2" w:themeFill="background1" w:themeFillShade="F2"/>
          </w:tcPr>
          <w:p w14:paraId="3FE9F23F" w14:textId="77777777" w:rsidR="00766CBB" w:rsidRDefault="00766CBB" w:rsidP="00DA0533">
            <w:pPr>
              <w:rPr>
                <w:lang w:val="en-US"/>
              </w:rPr>
            </w:pPr>
          </w:p>
        </w:tc>
      </w:tr>
      <w:tr w:rsidR="00064E0F" w14:paraId="4A3C7D31" w14:textId="77777777" w:rsidTr="00DA0533">
        <w:tc>
          <w:tcPr>
            <w:tcW w:w="3823" w:type="dxa"/>
          </w:tcPr>
          <w:p w14:paraId="6D8817B6" w14:textId="70F12C34" w:rsidR="00064E0F" w:rsidRPr="0044115E" w:rsidRDefault="00AD24A1" w:rsidP="00DA0533">
            <w:pPr>
              <w:jc w:val="left"/>
              <w:rPr>
                <w:b/>
                <w:lang w:val="en-US"/>
              </w:rPr>
            </w:pPr>
            <w:r>
              <w:rPr>
                <w:b/>
                <w:lang w:val="en-US"/>
              </w:rPr>
              <w:t>Date of Birth (as shown in passport):</w:t>
            </w:r>
          </w:p>
        </w:tc>
        <w:tc>
          <w:tcPr>
            <w:tcW w:w="6373" w:type="dxa"/>
            <w:shd w:val="clear" w:color="auto" w:fill="F2F2F2" w:themeFill="background1" w:themeFillShade="F2"/>
          </w:tcPr>
          <w:p w14:paraId="1F72F646" w14:textId="27A0797D" w:rsidR="00064E0F" w:rsidRPr="00AD24A1" w:rsidRDefault="00AD24A1" w:rsidP="00DA0533">
            <w:pPr>
              <w:rPr>
                <w:bCs/>
                <w:lang w:val="en-US"/>
              </w:rPr>
            </w:pPr>
            <w:r w:rsidRPr="00AD24A1">
              <w:rPr>
                <w:bCs/>
                <w:lang w:val="en-US"/>
              </w:rPr>
              <w:t>DD/MM/YY</w:t>
            </w:r>
            <w:r>
              <w:rPr>
                <w:bCs/>
                <w:lang w:val="en-US"/>
              </w:rPr>
              <w:t>YY</w:t>
            </w:r>
          </w:p>
        </w:tc>
      </w:tr>
      <w:tr w:rsidR="00766CBB" w14:paraId="1BA616AB" w14:textId="77777777" w:rsidTr="00DA0533">
        <w:tc>
          <w:tcPr>
            <w:tcW w:w="3823" w:type="dxa"/>
          </w:tcPr>
          <w:p w14:paraId="7E1397BE" w14:textId="196F983A" w:rsidR="00064E0F" w:rsidRPr="00064E0F" w:rsidRDefault="00AD24A1" w:rsidP="00DA0533">
            <w:pPr>
              <w:jc w:val="left"/>
              <w:rPr>
                <w:b/>
                <w:lang w:val="en-US"/>
              </w:rPr>
            </w:pPr>
            <w:r>
              <w:rPr>
                <w:b/>
                <w:lang w:val="en-US"/>
              </w:rPr>
              <w:t>Citizenship/Nationality (as shown in passport):</w:t>
            </w:r>
          </w:p>
        </w:tc>
        <w:tc>
          <w:tcPr>
            <w:tcW w:w="6373" w:type="dxa"/>
            <w:shd w:val="clear" w:color="auto" w:fill="F2F2F2" w:themeFill="background1" w:themeFillShade="F2"/>
          </w:tcPr>
          <w:p w14:paraId="08CE6F91" w14:textId="77777777" w:rsidR="00766CBB" w:rsidRDefault="00766CBB" w:rsidP="00DA0533">
            <w:pPr>
              <w:rPr>
                <w:lang w:val="en-US"/>
              </w:rPr>
            </w:pPr>
          </w:p>
        </w:tc>
      </w:tr>
      <w:tr w:rsidR="00064E0F" w14:paraId="12B222FA" w14:textId="77777777" w:rsidTr="00DA0533">
        <w:tc>
          <w:tcPr>
            <w:tcW w:w="3823" w:type="dxa"/>
          </w:tcPr>
          <w:p w14:paraId="44DD4EA2" w14:textId="1860FEB5" w:rsidR="00064E0F" w:rsidRDefault="00AD24A1" w:rsidP="00DA0533">
            <w:pPr>
              <w:jc w:val="left"/>
              <w:rPr>
                <w:b/>
                <w:lang w:val="en-US"/>
              </w:rPr>
            </w:pPr>
            <w:r>
              <w:rPr>
                <w:b/>
                <w:lang w:val="en-US"/>
              </w:rPr>
              <w:t>Passport Number:</w:t>
            </w:r>
          </w:p>
        </w:tc>
        <w:tc>
          <w:tcPr>
            <w:tcW w:w="6373" w:type="dxa"/>
            <w:shd w:val="clear" w:color="auto" w:fill="F2F2F2" w:themeFill="background1" w:themeFillShade="F2"/>
          </w:tcPr>
          <w:p w14:paraId="61CDCEAD" w14:textId="77777777" w:rsidR="00064E0F" w:rsidRDefault="00064E0F" w:rsidP="00DA0533">
            <w:pPr>
              <w:rPr>
                <w:lang w:val="en-US"/>
              </w:rPr>
            </w:pPr>
          </w:p>
        </w:tc>
      </w:tr>
      <w:tr w:rsidR="00064E0F" w14:paraId="7032AD19" w14:textId="77777777" w:rsidTr="00DA0533">
        <w:tc>
          <w:tcPr>
            <w:tcW w:w="3823" w:type="dxa"/>
          </w:tcPr>
          <w:p w14:paraId="24B23702" w14:textId="739C8041" w:rsidR="00064E0F" w:rsidRDefault="00AD24A1" w:rsidP="00DA0533">
            <w:pPr>
              <w:jc w:val="left"/>
              <w:rPr>
                <w:b/>
                <w:lang w:val="en-US"/>
              </w:rPr>
            </w:pPr>
            <w:r>
              <w:rPr>
                <w:b/>
                <w:lang w:val="en-US"/>
              </w:rPr>
              <w:t>Passport Expiration Date:</w:t>
            </w:r>
          </w:p>
        </w:tc>
        <w:tc>
          <w:tcPr>
            <w:tcW w:w="6373" w:type="dxa"/>
            <w:shd w:val="clear" w:color="auto" w:fill="F2F2F2" w:themeFill="background1" w:themeFillShade="F2"/>
          </w:tcPr>
          <w:p w14:paraId="5C14D253" w14:textId="25A1E3E3" w:rsidR="00064E0F" w:rsidRPr="00AD24A1" w:rsidRDefault="00064E0F" w:rsidP="00DA0533">
            <w:pPr>
              <w:rPr>
                <w:bCs/>
                <w:lang w:val="en-US"/>
              </w:rPr>
            </w:pPr>
          </w:p>
        </w:tc>
      </w:tr>
    </w:tbl>
    <w:p w14:paraId="4958033A" w14:textId="211FEE74" w:rsidR="00895FE2" w:rsidRDefault="00895FE2"/>
    <w:p w14:paraId="68E615E0" w14:textId="77777777" w:rsidR="00BA7508" w:rsidRDefault="00BA7508">
      <w:r w:rsidRPr="00A92F40">
        <w:rPr>
          <w:b/>
          <w:bCs/>
          <w:highlight w:val="yellow"/>
        </w:rPr>
        <w:t>IMPORTANT: You need to also upload a CV (or equivalent) for this tech worker with the application.</w:t>
      </w:r>
      <w:r>
        <w:t xml:space="preserve"> </w:t>
      </w:r>
    </w:p>
    <w:p w14:paraId="5807E5AE" w14:textId="691DFAFC" w:rsidR="00BA7508" w:rsidRDefault="00BA7508">
      <w:r>
        <w:t xml:space="preserve">As part of the validation process, </w:t>
      </w:r>
      <w:r>
        <w:rPr>
          <w:lang w:val="en-US"/>
        </w:rPr>
        <w:t>the CV (or equivalent) of the worker will be independently reviewed to ensure a reasonable connection between their experience and that normally expected of workers for the listed ANZSCO occupation.</w:t>
      </w:r>
    </w:p>
    <w:p w14:paraId="0E98D3E5" w14:textId="1805B70F" w:rsidR="00BA7508" w:rsidRDefault="00BA7508"/>
    <w:tbl>
      <w:tblPr>
        <w:tblStyle w:val="TableGrid"/>
        <w:tblW w:w="0" w:type="auto"/>
        <w:tblLook w:val="04A0" w:firstRow="1" w:lastRow="0" w:firstColumn="1" w:lastColumn="0" w:noHBand="0" w:noVBand="1"/>
      </w:tblPr>
      <w:tblGrid>
        <w:gridCol w:w="3823"/>
        <w:gridCol w:w="6373"/>
      </w:tblGrid>
      <w:tr w:rsidR="00BA7508" w14:paraId="47672264" w14:textId="77777777" w:rsidTr="0037293E">
        <w:tc>
          <w:tcPr>
            <w:tcW w:w="3823" w:type="dxa"/>
          </w:tcPr>
          <w:p w14:paraId="47697484" w14:textId="3DB9CC76" w:rsidR="00BA7508" w:rsidRPr="0044115E" w:rsidRDefault="00BA7508" w:rsidP="0037293E">
            <w:pPr>
              <w:jc w:val="left"/>
              <w:rPr>
                <w:b/>
                <w:lang w:val="en-US"/>
              </w:rPr>
            </w:pPr>
            <w:r>
              <w:rPr>
                <w:b/>
                <w:lang w:val="en-US"/>
              </w:rPr>
              <w:t xml:space="preserve">Will this worker be including a partner or </w:t>
            </w:r>
            <w:proofErr w:type="spellStart"/>
            <w:r>
              <w:rPr>
                <w:b/>
                <w:lang w:val="en-US"/>
              </w:rPr>
              <w:t>depend</w:t>
            </w:r>
            <w:r w:rsidR="00A67504">
              <w:rPr>
                <w:b/>
                <w:lang w:val="en-US"/>
              </w:rPr>
              <w:t>a</w:t>
            </w:r>
            <w:r>
              <w:rPr>
                <w:b/>
                <w:lang w:val="en-US"/>
              </w:rPr>
              <w:t>nts</w:t>
            </w:r>
            <w:proofErr w:type="spellEnd"/>
            <w:r>
              <w:rPr>
                <w:b/>
                <w:lang w:val="en-US"/>
              </w:rPr>
              <w:t xml:space="preserve"> in their Visa application? </w:t>
            </w:r>
          </w:p>
        </w:tc>
        <w:tc>
          <w:tcPr>
            <w:tcW w:w="6373" w:type="dxa"/>
            <w:shd w:val="clear" w:color="auto" w:fill="F2F2F2" w:themeFill="background1" w:themeFillShade="F2"/>
          </w:tcPr>
          <w:p w14:paraId="33A7CCC3" w14:textId="1BE596C6" w:rsidR="00BA7508" w:rsidRDefault="00A67504" w:rsidP="0037293E">
            <w:pPr>
              <w:rPr>
                <w:lang w:val="en-US"/>
              </w:rPr>
            </w:pPr>
            <w:r>
              <w:rPr>
                <w:b/>
                <w:lang w:val="en-US"/>
              </w:rPr>
              <w:br/>
            </w:r>
            <w:r w:rsidR="00BA7508" w:rsidRPr="0044115E">
              <w:rPr>
                <w:b/>
                <w:lang w:val="en-US"/>
              </w:rPr>
              <w:t>Yes / No</w:t>
            </w:r>
            <w:r w:rsidR="00BA7508">
              <w:rPr>
                <w:lang w:val="en-US"/>
              </w:rPr>
              <w:t xml:space="preserve"> (please remove either Yes or No)</w:t>
            </w:r>
          </w:p>
        </w:tc>
      </w:tr>
    </w:tbl>
    <w:p w14:paraId="2E4C7D23" w14:textId="14309D75" w:rsidR="00BA7508" w:rsidRDefault="00BA7508"/>
    <w:p w14:paraId="281550F8" w14:textId="5E50608F" w:rsidR="00BA7508" w:rsidRDefault="00BA7508" w:rsidP="00BA7508">
      <w:pPr>
        <w:ind w:firstLine="720"/>
      </w:pPr>
      <w:r w:rsidRPr="00BA7508">
        <w:rPr>
          <w:b/>
          <w:bCs/>
        </w:rPr>
        <w:t>If Yes,</w:t>
      </w:r>
      <w:r>
        <w:t xml:space="preserve"> please add their details on the following page.</w:t>
      </w:r>
    </w:p>
    <w:p w14:paraId="25248F37" w14:textId="04EF4C7E" w:rsidR="00BA7508" w:rsidRDefault="00BA7508" w:rsidP="00BA7508">
      <w:pPr>
        <w:ind w:firstLine="720"/>
      </w:pPr>
      <w:r w:rsidRPr="00BA7508">
        <w:rPr>
          <w:b/>
          <w:bCs/>
        </w:rPr>
        <w:t>If No,</w:t>
      </w:r>
      <w:r>
        <w:t xml:space="preserve"> please move to Section 4.</w:t>
      </w:r>
    </w:p>
    <w:p w14:paraId="52007815" w14:textId="6B562E1A" w:rsidR="00BA7508" w:rsidRDefault="00BA7508"/>
    <w:p w14:paraId="6C0F7D29" w14:textId="3AAEFC1A" w:rsidR="00A67504" w:rsidRDefault="00A67504" w:rsidP="00A67504">
      <w:pPr>
        <w:pStyle w:val="Heading2"/>
        <w:rPr>
          <w:sz w:val="32"/>
          <w:szCs w:val="28"/>
        </w:rPr>
      </w:pPr>
      <w:r>
        <w:rPr>
          <w:sz w:val="32"/>
          <w:szCs w:val="28"/>
        </w:rPr>
        <w:lastRenderedPageBreak/>
        <w:t>Partner and Dependants</w:t>
      </w:r>
    </w:p>
    <w:p w14:paraId="16B55A9E" w14:textId="3FEEBC6F" w:rsidR="00BA7508" w:rsidRDefault="00A67504">
      <w:r>
        <w:t xml:space="preserve">Please enter the details of a partner and/or dependants who will be included in the Visa application. </w:t>
      </w:r>
      <w:r w:rsidR="005B199F">
        <w:t>If there are more than three, please duplicate the table below for each additional dependant:</w:t>
      </w:r>
    </w:p>
    <w:tbl>
      <w:tblPr>
        <w:tblStyle w:val="TableGrid"/>
        <w:tblW w:w="0" w:type="auto"/>
        <w:tblLook w:val="04A0" w:firstRow="1" w:lastRow="0" w:firstColumn="1" w:lastColumn="0" w:noHBand="0" w:noVBand="1"/>
      </w:tblPr>
      <w:tblGrid>
        <w:gridCol w:w="3823"/>
        <w:gridCol w:w="6373"/>
      </w:tblGrid>
      <w:tr w:rsidR="00BA7508" w14:paraId="67A68473" w14:textId="77777777" w:rsidTr="0037293E">
        <w:tc>
          <w:tcPr>
            <w:tcW w:w="3823" w:type="dxa"/>
          </w:tcPr>
          <w:p w14:paraId="4F836B4F" w14:textId="77777777" w:rsidR="00BA7508" w:rsidRPr="00AD24A1" w:rsidRDefault="00BA7508" w:rsidP="0037293E">
            <w:pPr>
              <w:jc w:val="left"/>
              <w:rPr>
                <w:b/>
                <w:lang w:val="en-US"/>
              </w:rPr>
            </w:pPr>
            <w:r w:rsidRPr="00AD24A1">
              <w:rPr>
                <w:b/>
                <w:lang w:val="en-US"/>
              </w:rPr>
              <w:t>Surname (as shown in passport):</w:t>
            </w:r>
          </w:p>
        </w:tc>
        <w:tc>
          <w:tcPr>
            <w:tcW w:w="6373" w:type="dxa"/>
            <w:shd w:val="clear" w:color="auto" w:fill="F2F2F2" w:themeFill="background1" w:themeFillShade="F2"/>
          </w:tcPr>
          <w:p w14:paraId="7FB897DA" w14:textId="77777777" w:rsidR="00BA7508" w:rsidRDefault="00BA7508" w:rsidP="0037293E">
            <w:pPr>
              <w:rPr>
                <w:lang w:val="en-US"/>
              </w:rPr>
            </w:pPr>
          </w:p>
        </w:tc>
      </w:tr>
      <w:tr w:rsidR="00BA7508" w14:paraId="1C05D037" w14:textId="77777777" w:rsidTr="0037293E">
        <w:tc>
          <w:tcPr>
            <w:tcW w:w="3823" w:type="dxa"/>
          </w:tcPr>
          <w:p w14:paraId="7A340C29" w14:textId="77777777" w:rsidR="00BA7508" w:rsidRDefault="00BA7508" w:rsidP="0037293E">
            <w:pPr>
              <w:jc w:val="left"/>
              <w:rPr>
                <w:lang w:val="en-US"/>
              </w:rPr>
            </w:pPr>
            <w:r>
              <w:rPr>
                <w:b/>
                <w:lang w:val="en-US"/>
              </w:rPr>
              <w:t>First name (as shown in passport):</w:t>
            </w:r>
          </w:p>
        </w:tc>
        <w:tc>
          <w:tcPr>
            <w:tcW w:w="6373" w:type="dxa"/>
            <w:shd w:val="clear" w:color="auto" w:fill="F2F2F2" w:themeFill="background1" w:themeFillShade="F2"/>
          </w:tcPr>
          <w:p w14:paraId="39C37FAD" w14:textId="77777777" w:rsidR="00BA7508" w:rsidRDefault="00BA7508" w:rsidP="0037293E">
            <w:pPr>
              <w:rPr>
                <w:lang w:val="en-US"/>
              </w:rPr>
            </w:pPr>
          </w:p>
        </w:tc>
      </w:tr>
      <w:tr w:rsidR="00BA7508" w14:paraId="7B91C718" w14:textId="77777777" w:rsidTr="0037293E">
        <w:tc>
          <w:tcPr>
            <w:tcW w:w="3823" w:type="dxa"/>
          </w:tcPr>
          <w:p w14:paraId="26118295" w14:textId="77777777" w:rsidR="00BA7508" w:rsidRPr="0044115E" w:rsidRDefault="00BA7508" w:rsidP="0037293E">
            <w:pPr>
              <w:jc w:val="left"/>
              <w:rPr>
                <w:b/>
                <w:lang w:val="en-US"/>
              </w:rPr>
            </w:pPr>
            <w:r>
              <w:rPr>
                <w:b/>
                <w:lang w:val="en-US"/>
              </w:rPr>
              <w:t>Date of Birth (as shown in passport):</w:t>
            </w:r>
          </w:p>
        </w:tc>
        <w:tc>
          <w:tcPr>
            <w:tcW w:w="6373" w:type="dxa"/>
            <w:shd w:val="clear" w:color="auto" w:fill="F2F2F2" w:themeFill="background1" w:themeFillShade="F2"/>
          </w:tcPr>
          <w:p w14:paraId="08CB553D" w14:textId="77777777" w:rsidR="00BA7508" w:rsidRPr="00AD24A1" w:rsidRDefault="00BA7508" w:rsidP="0037293E">
            <w:pPr>
              <w:rPr>
                <w:bCs/>
                <w:lang w:val="en-US"/>
              </w:rPr>
            </w:pPr>
            <w:r w:rsidRPr="00AD24A1">
              <w:rPr>
                <w:bCs/>
                <w:lang w:val="en-US"/>
              </w:rPr>
              <w:t>DD/MM/YY</w:t>
            </w:r>
            <w:r>
              <w:rPr>
                <w:bCs/>
                <w:lang w:val="en-US"/>
              </w:rPr>
              <w:t>YY</w:t>
            </w:r>
          </w:p>
        </w:tc>
      </w:tr>
      <w:tr w:rsidR="00BA7508" w14:paraId="672985C9" w14:textId="77777777" w:rsidTr="0037293E">
        <w:tc>
          <w:tcPr>
            <w:tcW w:w="3823" w:type="dxa"/>
          </w:tcPr>
          <w:p w14:paraId="228FDDEE" w14:textId="77777777" w:rsidR="00BA7508" w:rsidRPr="00064E0F" w:rsidRDefault="00BA7508" w:rsidP="0037293E">
            <w:pPr>
              <w:jc w:val="left"/>
              <w:rPr>
                <w:b/>
                <w:lang w:val="en-US"/>
              </w:rPr>
            </w:pPr>
            <w:r>
              <w:rPr>
                <w:b/>
                <w:lang w:val="en-US"/>
              </w:rPr>
              <w:t>Citizenship/Nationality (as shown in passport):</w:t>
            </w:r>
          </w:p>
        </w:tc>
        <w:tc>
          <w:tcPr>
            <w:tcW w:w="6373" w:type="dxa"/>
            <w:shd w:val="clear" w:color="auto" w:fill="F2F2F2" w:themeFill="background1" w:themeFillShade="F2"/>
          </w:tcPr>
          <w:p w14:paraId="0441B0D5" w14:textId="77777777" w:rsidR="00BA7508" w:rsidRDefault="00BA7508" w:rsidP="0037293E">
            <w:pPr>
              <w:rPr>
                <w:lang w:val="en-US"/>
              </w:rPr>
            </w:pPr>
          </w:p>
        </w:tc>
      </w:tr>
      <w:tr w:rsidR="00BA7508" w14:paraId="45073558" w14:textId="77777777" w:rsidTr="0037293E">
        <w:tc>
          <w:tcPr>
            <w:tcW w:w="3823" w:type="dxa"/>
          </w:tcPr>
          <w:p w14:paraId="3EFE68E1" w14:textId="77777777" w:rsidR="00BA7508" w:rsidRDefault="00BA7508" w:rsidP="0037293E">
            <w:pPr>
              <w:jc w:val="left"/>
              <w:rPr>
                <w:b/>
                <w:lang w:val="en-US"/>
              </w:rPr>
            </w:pPr>
            <w:r>
              <w:rPr>
                <w:b/>
                <w:lang w:val="en-US"/>
              </w:rPr>
              <w:t>Passport Number:</w:t>
            </w:r>
          </w:p>
        </w:tc>
        <w:tc>
          <w:tcPr>
            <w:tcW w:w="6373" w:type="dxa"/>
            <w:shd w:val="clear" w:color="auto" w:fill="F2F2F2" w:themeFill="background1" w:themeFillShade="F2"/>
          </w:tcPr>
          <w:p w14:paraId="410A590E" w14:textId="77777777" w:rsidR="00BA7508" w:rsidRDefault="00BA7508" w:rsidP="0037293E">
            <w:pPr>
              <w:rPr>
                <w:lang w:val="en-US"/>
              </w:rPr>
            </w:pPr>
          </w:p>
        </w:tc>
      </w:tr>
      <w:tr w:rsidR="00BA7508" w14:paraId="11EC18F2" w14:textId="77777777" w:rsidTr="0037293E">
        <w:tc>
          <w:tcPr>
            <w:tcW w:w="3823" w:type="dxa"/>
          </w:tcPr>
          <w:p w14:paraId="409640D8" w14:textId="77777777" w:rsidR="00BA7508" w:rsidRDefault="00BA7508" w:rsidP="0037293E">
            <w:pPr>
              <w:jc w:val="left"/>
              <w:rPr>
                <w:b/>
                <w:lang w:val="en-US"/>
              </w:rPr>
            </w:pPr>
            <w:r>
              <w:rPr>
                <w:b/>
                <w:lang w:val="en-US"/>
              </w:rPr>
              <w:t>Passport Expiration Date:</w:t>
            </w:r>
          </w:p>
        </w:tc>
        <w:tc>
          <w:tcPr>
            <w:tcW w:w="6373" w:type="dxa"/>
            <w:shd w:val="clear" w:color="auto" w:fill="F2F2F2" w:themeFill="background1" w:themeFillShade="F2"/>
          </w:tcPr>
          <w:p w14:paraId="5F426A12" w14:textId="77777777" w:rsidR="00BA7508" w:rsidRPr="00AD24A1" w:rsidRDefault="00BA7508" w:rsidP="0037293E">
            <w:pPr>
              <w:rPr>
                <w:bCs/>
                <w:lang w:val="en-US"/>
              </w:rPr>
            </w:pPr>
          </w:p>
        </w:tc>
      </w:tr>
    </w:tbl>
    <w:p w14:paraId="0B4D95B3" w14:textId="49C59510" w:rsidR="00BA7508" w:rsidRDefault="00BA7508"/>
    <w:tbl>
      <w:tblPr>
        <w:tblStyle w:val="TableGrid"/>
        <w:tblW w:w="0" w:type="auto"/>
        <w:tblLook w:val="04A0" w:firstRow="1" w:lastRow="0" w:firstColumn="1" w:lastColumn="0" w:noHBand="0" w:noVBand="1"/>
      </w:tblPr>
      <w:tblGrid>
        <w:gridCol w:w="3823"/>
        <w:gridCol w:w="6373"/>
      </w:tblGrid>
      <w:tr w:rsidR="005B199F" w14:paraId="7CAD5F06" w14:textId="77777777" w:rsidTr="0037293E">
        <w:tc>
          <w:tcPr>
            <w:tcW w:w="3823" w:type="dxa"/>
          </w:tcPr>
          <w:p w14:paraId="2C48F485" w14:textId="77777777" w:rsidR="005B199F" w:rsidRPr="00AD24A1" w:rsidRDefault="005B199F" w:rsidP="0037293E">
            <w:pPr>
              <w:jc w:val="left"/>
              <w:rPr>
                <w:b/>
                <w:lang w:val="en-US"/>
              </w:rPr>
            </w:pPr>
            <w:r w:rsidRPr="00AD24A1">
              <w:rPr>
                <w:b/>
                <w:lang w:val="en-US"/>
              </w:rPr>
              <w:t>Surname (as shown in passport):</w:t>
            </w:r>
          </w:p>
        </w:tc>
        <w:tc>
          <w:tcPr>
            <w:tcW w:w="6373" w:type="dxa"/>
            <w:shd w:val="clear" w:color="auto" w:fill="F2F2F2" w:themeFill="background1" w:themeFillShade="F2"/>
          </w:tcPr>
          <w:p w14:paraId="05D94EB6" w14:textId="77777777" w:rsidR="005B199F" w:rsidRDefault="005B199F" w:rsidP="0037293E">
            <w:pPr>
              <w:rPr>
                <w:lang w:val="en-US"/>
              </w:rPr>
            </w:pPr>
          </w:p>
        </w:tc>
      </w:tr>
      <w:tr w:rsidR="005B199F" w14:paraId="0D6F1358" w14:textId="77777777" w:rsidTr="0037293E">
        <w:tc>
          <w:tcPr>
            <w:tcW w:w="3823" w:type="dxa"/>
          </w:tcPr>
          <w:p w14:paraId="22237140" w14:textId="77777777" w:rsidR="005B199F" w:rsidRDefault="005B199F" w:rsidP="0037293E">
            <w:pPr>
              <w:jc w:val="left"/>
              <w:rPr>
                <w:lang w:val="en-US"/>
              </w:rPr>
            </w:pPr>
            <w:r>
              <w:rPr>
                <w:b/>
                <w:lang w:val="en-US"/>
              </w:rPr>
              <w:t>First name (as shown in passport):</w:t>
            </w:r>
          </w:p>
        </w:tc>
        <w:tc>
          <w:tcPr>
            <w:tcW w:w="6373" w:type="dxa"/>
            <w:shd w:val="clear" w:color="auto" w:fill="F2F2F2" w:themeFill="background1" w:themeFillShade="F2"/>
          </w:tcPr>
          <w:p w14:paraId="44BC78B2" w14:textId="77777777" w:rsidR="005B199F" w:rsidRDefault="005B199F" w:rsidP="0037293E">
            <w:pPr>
              <w:rPr>
                <w:lang w:val="en-US"/>
              </w:rPr>
            </w:pPr>
          </w:p>
        </w:tc>
      </w:tr>
      <w:tr w:rsidR="005B199F" w14:paraId="2E15EDE9" w14:textId="77777777" w:rsidTr="0037293E">
        <w:tc>
          <w:tcPr>
            <w:tcW w:w="3823" w:type="dxa"/>
          </w:tcPr>
          <w:p w14:paraId="7945BFCD" w14:textId="77777777" w:rsidR="005B199F" w:rsidRPr="0044115E" w:rsidRDefault="005B199F" w:rsidP="0037293E">
            <w:pPr>
              <w:jc w:val="left"/>
              <w:rPr>
                <w:b/>
                <w:lang w:val="en-US"/>
              </w:rPr>
            </w:pPr>
            <w:r>
              <w:rPr>
                <w:b/>
                <w:lang w:val="en-US"/>
              </w:rPr>
              <w:t>Date of Birth (as shown in passport):</w:t>
            </w:r>
          </w:p>
        </w:tc>
        <w:tc>
          <w:tcPr>
            <w:tcW w:w="6373" w:type="dxa"/>
            <w:shd w:val="clear" w:color="auto" w:fill="F2F2F2" w:themeFill="background1" w:themeFillShade="F2"/>
          </w:tcPr>
          <w:p w14:paraId="03DC1B74" w14:textId="77777777" w:rsidR="005B199F" w:rsidRPr="00AD24A1" w:rsidRDefault="005B199F" w:rsidP="0037293E">
            <w:pPr>
              <w:rPr>
                <w:bCs/>
                <w:lang w:val="en-US"/>
              </w:rPr>
            </w:pPr>
            <w:r w:rsidRPr="00AD24A1">
              <w:rPr>
                <w:bCs/>
                <w:lang w:val="en-US"/>
              </w:rPr>
              <w:t>DD/MM/YY</w:t>
            </w:r>
            <w:r>
              <w:rPr>
                <w:bCs/>
                <w:lang w:val="en-US"/>
              </w:rPr>
              <w:t>YY</w:t>
            </w:r>
          </w:p>
        </w:tc>
      </w:tr>
      <w:tr w:rsidR="005B199F" w14:paraId="4666FBD4" w14:textId="77777777" w:rsidTr="0037293E">
        <w:tc>
          <w:tcPr>
            <w:tcW w:w="3823" w:type="dxa"/>
          </w:tcPr>
          <w:p w14:paraId="1A54C309" w14:textId="77777777" w:rsidR="005B199F" w:rsidRPr="00064E0F" w:rsidRDefault="005B199F" w:rsidP="0037293E">
            <w:pPr>
              <w:jc w:val="left"/>
              <w:rPr>
                <w:b/>
                <w:lang w:val="en-US"/>
              </w:rPr>
            </w:pPr>
            <w:r>
              <w:rPr>
                <w:b/>
                <w:lang w:val="en-US"/>
              </w:rPr>
              <w:t>Citizenship/Nationality (as shown in passport):</w:t>
            </w:r>
          </w:p>
        </w:tc>
        <w:tc>
          <w:tcPr>
            <w:tcW w:w="6373" w:type="dxa"/>
            <w:shd w:val="clear" w:color="auto" w:fill="F2F2F2" w:themeFill="background1" w:themeFillShade="F2"/>
          </w:tcPr>
          <w:p w14:paraId="40CAFD5F" w14:textId="77777777" w:rsidR="005B199F" w:rsidRDefault="005B199F" w:rsidP="0037293E">
            <w:pPr>
              <w:rPr>
                <w:lang w:val="en-US"/>
              </w:rPr>
            </w:pPr>
          </w:p>
        </w:tc>
      </w:tr>
      <w:tr w:rsidR="005B199F" w14:paraId="41D9CEFA" w14:textId="77777777" w:rsidTr="0037293E">
        <w:tc>
          <w:tcPr>
            <w:tcW w:w="3823" w:type="dxa"/>
          </w:tcPr>
          <w:p w14:paraId="77D7D771" w14:textId="77777777" w:rsidR="005B199F" w:rsidRDefault="005B199F" w:rsidP="0037293E">
            <w:pPr>
              <w:jc w:val="left"/>
              <w:rPr>
                <w:b/>
                <w:lang w:val="en-US"/>
              </w:rPr>
            </w:pPr>
            <w:r>
              <w:rPr>
                <w:b/>
                <w:lang w:val="en-US"/>
              </w:rPr>
              <w:t>Passport Number:</w:t>
            </w:r>
          </w:p>
        </w:tc>
        <w:tc>
          <w:tcPr>
            <w:tcW w:w="6373" w:type="dxa"/>
            <w:shd w:val="clear" w:color="auto" w:fill="F2F2F2" w:themeFill="background1" w:themeFillShade="F2"/>
          </w:tcPr>
          <w:p w14:paraId="2E710BAE" w14:textId="77777777" w:rsidR="005B199F" w:rsidRDefault="005B199F" w:rsidP="0037293E">
            <w:pPr>
              <w:rPr>
                <w:lang w:val="en-US"/>
              </w:rPr>
            </w:pPr>
          </w:p>
        </w:tc>
      </w:tr>
      <w:tr w:rsidR="005B199F" w14:paraId="0AE6712F" w14:textId="77777777" w:rsidTr="0037293E">
        <w:tc>
          <w:tcPr>
            <w:tcW w:w="3823" w:type="dxa"/>
          </w:tcPr>
          <w:p w14:paraId="5BE63292" w14:textId="77777777" w:rsidR="005B199F" w:rsidRDefault="005B199F" w:rsidP="0037293E">
            <w:pPr>
              <w:jc w:val="left"/>
              <w:rPr>
                <w:b/>
                <w:lang w:val="en-US"/>
              </w:rPr>
            </w:pPr>
            <w:r>
              <w:rPr>
                <w:b/>
                <w:lang w:val="en-US"/>
              </w:rPr>
              <w:t>Passport Expiration Date:</w:t>
            </w:r>
          </w:p>
        </w:tc>
        <w:tc>
          <w:tcPr>
            <w:tcW w:w="6373" w:type="dxa"/>
            <w:shd w:val="clear" w:color="auto" w:fill="F2F2F2" w:themeFill="background1" w:themeFillShade="F2"/>
          </w:tcPr>
          <w:p w14:paraId="292EFE81" w14:textId="77777777" w:rsidR="005B199F" w:rsidRPr="00AD24A1" w:rsidRDefault="005B199F" w:rsidP="0037293E">
            <w:pPr>
              <w:rPr>
                <w:bCs/>
                <w:lang w:val="en-US"/>
              </w:rPr>
            </w:pPr>
          </w:p>
        </w:tc>
      </w:tr>
    </w:tbl>
    <w:p w14:paraId="3BF47568" w14:textId="604DA157" w:rsidR="005B199F" w:rsidRDefault="005B199F"/>
    <w:tbl>
      <w:tblPr>
        <w:tblStyle w:val="TableGrid"/>
        <w:tblW w:w="0" w:type="auto"/>
        <w:tblLook w:val="04A0" w:firstRow="1" w:lastRow="0" w:firstColumn="1" w:lastColumn="0" w:noHBand="0" w:noVBand="1"/>
      </w:tblPr>
      <w:tblGrid>
        <w:gridCol w:w="3823"/>
        <w:gridCol w:w="6373"/>
      </w:tblGrid>
      <w:tr w:rsidR="005B199F" w14:paraId="73DB6690" w14:textId="77777777" w:rsidTr="0037293E">
        <w:tc>
          <w:tcPr>
            <w:tcW w:w="3823" w:type="dxa"/>
          </w:tcPr>
          <w:p w14:paraId="5866774F" w14:textId="77777777" w:rsidR="005B199F" w:rsidRPr="00AD24A1" w:rsidRDefault="005B199F" w:rsidP="0037293E">
            <w:pPr>
              <w:jc w:val="left"/>
              <w:rPr>
                <w:b/>
                <w:lang w:val="en-US"/>
              </w:rPr>
            </w:pPr>
            <w:r w:rsidRPr="00AD24A1">
              <w:rPr>
                <w:b/>
                <w:lang w:val="en-US"/>
              </w:rPr>
              <w:t>Surname (as shown in passport):</w:t>
            </w:r>
          </w:p>
        </w:tc>
        <w:tc>
          <w:tcPr>
            <w:tcW w:w="6373" w:type="dxa"/>
            <w:shd w:val="clear" w:color="auto" w:fill="F2F2F2" w:themeFill="background1" w:themeFillShade="F2"/>
          </w:tcPr>
          <w:p w14:paraId="6DFBE70A" w14:textId="77777777" w:rsidR="005B199F" w:rsidRDefault="005B199F" w:rsidP="0037293E">
            <w:pPr>
              <w:rPr>
                <w:lang w:val="en-US"/>
              </w:rPr>
            </w:pPr>
          </w:p>
        </w:tc>
      </w:tr>
      <w:tr w:rsidR="005B199F" w14:paraId="3BE159E0" w14:textId="77777777" w:rsidTr="0037293E">
        <w:tc>
          <w:tcPr>
            <w:tcW w:w="3823" w:type="dxa"/>
          </w:tcPr>
          <w:p w14:paraId="42FA8CF0" w14:textId="77777777" w:rsidR="005B199F" w:rsidRDefault="005B199F" w:rsidP="0037293E">
            <w:pPr>
              <w:jc w:val="left"/>
              <w:rPr>
                <w:lang w:val="en-US"/>
              </w:rPr>
            </w:pPr>
            <w:r>
              <w:rPr>
                <w:b/>
                <w:lang w:val="en-US"/>
              </w:rPr>
              <w:t>First name (as shown in passport):</w:t>
            </w:r>
          </w:p>
        </w:tc>
        <w:tc>
          <w:tcPr>
            <w:tcW w:w="6373" w:type="dxa"/>
            <w:shd w:val="clear" w:color="auto" w:fill="F2F2F2" w:themeFill="background1" w:themeFillShade="F2"/>
          </w:tcPr>
          <w:p w14:paraId="20FD98F3" w14:textId="77777777" w:rsidR="005B199F" w:rsidRDefault="005B199F" w:rsidP="0037293E">
            <w:pPr>
              <w:rPr>
                <w:lang w:val="en-US"/>
              </w:rPr>
            </w:pPr>
          </w:p>
        </w:tc>
      </w:tr>
      <w:tr w:rsidR="005B199F" w14:paraId="7C0AEB85" w14:textId="77777777" w:rsidTr="0037293E">
        <w:tc>
          <w:tcPr>
            <w:tcW w:w="3823" w:type="dxa"/>
          </w:tcPr>
          <w:p w14:paraId="4F41B7AC" w14:textId="77777777" w:rsidR="005B199F" w:rsidRPr="0044115E" w:rsidRDefault="005B199F" w:rsidP="0037293E">
            <w:pPr>
              <w:jc w:val="left"/>
              <w:rPr>
                <w:b/>
                <w:lang w:val="en-US"/>
              </w:rPr>
            </w:pPr>
            <w:r>
              <w:rPr>
                <w:b/>
                <w:lang w:val="en-US"/>
              </w:rPr>
              <w:t>Date of Birth (as shown in passport):</w:t>
            </w:r>
          </w:p>
        </w:tc>
        <w:tc>
          <w:tcPr>
            <w:tcW w:w="6373" w:type="dxa"/>
            <w:shd w:val="clear" w:color="auto" w:fill="F2F2F2" w:themeFill="background1" w:themeFillShade="F2"/>
          </w:tcPr>
          <w:p w14:paraId="27301E66" w14:textId="77777777" w:rsidR="005B199F" w:rsidRPr="00AD24A1" w:rsidRDefault="005B199F" w:rsidP="0037293E">
            <w:pPr>
              <w:rPr>
                <w:bCs/>
                <w:lang w:val="en-US"/>
              </w:rPr>
            </w:pPr>
            <w:r w:rsidRPr="00AD24A1">
              <w:rPr>
                <w:bCs/>
                <w:lang w:val="en-US"/>
              </w:rPr>
              <w:t>DD/MM/YY</w:t>
            </w:r>
            <w:r>
              <w:rPr>
                <w:bCs/>
                <w:lang w:val="en-US"/>
              </w:rPr>
              <w:t>YY</w:t>
            </w:r>
          </w:p>
        </w:tc>
      </w:tr>
      <w:tr w:rsidR="005B199F" w14:paraId="65414054" w14:textId="77777777" w:rsidTr="0037293E">
        <w:tc>
          <w:tcPr>
            <w:tcW w:w="3823" w:type="dxa"/>
          </w:tcPr>
          <w:p w14:paraId="49FA3D8F" w14:textId="77777777" w:rsidR="005B199F" w:rsidRPr="00064E0F" w:rsidRDefault="005B199F" w:rsidP="0037293E">
            <w:pPr>
              <w:jc w:val="left"/>
              <w:rPr>
                <w:b/>
                <w:lang w:val="en-US"/>
              </w:rPr>
            </w:pPr>
            <w:r>
              <w:rPr>
                <w:b/>
                <w:lang w:val="en-US"/>
              </w:rPr>
              <w:t>Citizenship/Nationality (as shown in passport):</w:t>
            </w:r>
          </w:p>
        </w:tc>
        <w:tc>
          <w:tcPr>
            <w:tcW w:w="6373" w:type="dxa"/>
            <w:shd w:val="clear" w:color="auto" w:fill="F2F2F2" w:themeFill="background1" w:themeFillShade="F2"/>
          </w:tcPr>
          <w:p w14:paraId="201874B0" w14:textId="77777777" w:rsidR="005B199F" w:rsidRDefault="005B199F" w:rsidP="0037293E">
            <w:pPr>
              <w:rPr>
                <w:lang w:val="en-US"/>
              </w:rPr>
            </w:pPr>
          </w:p>
        </w:tc>
      </w:tr>
      <w:tr w:rsidR="005B199F" w14:paraId="709568CC" w14:textId="77777777" w:rsidTr="0037293E">
        <w:tc>
          <w:tcPr>
            <w:tcW w:w="3823" w:type="dxa"/>
          </w:tcPr>
          <w:p w14:paraId="134DBFCB" w14:textId="77777777" w:rsidR="005B199F" w:rsidRDefault="005B199F" w:rsidP="0037293E">
            <w:pPr>
              <w:jc w:val="left"/>
              <w:rPr>
                <w:b/>
                <w:lang w:val="en-US"/>
              </w:rPr>
            </w:pPr>
            <w:r>
              <w:rPr>
                <w:b/>
                <w:lang w:val="en-US"/>
              </w:rPr>
              <w:t>Passport Number:</w:t>
            </w:r>
          </w:p>
        </w:tc>
        <w:tc>
          <w:tcPr>
            <w:tcW w:w="6373" w:type="dxa"/>
            <w:shd w:val="clear" w:color="auto" w:fill="F2F2F2" w:themeFill="background1" w:themeFillShade="F2"/>
          </w:tcPr>
          <w:p w14:paraId="28C38A17" w14:textId="77777777" w:rsidR="005B199F" w:rsidRDefault="005B199F" w:rsidP="0037293E">
            <w:pPr>
              <w:rPr>
                <w:lang w:val="en-US"/>
              </w:rPr>
            </w:pPr>
          </w:p>
        </w:tc>
      </w:tr>
      <w:tr w:rsidR="005B199F" w14:paraId="04F4A3B9" w14:textId="77777777" w:rsidTr="0037293E">
        <w:tc>
          <w:tcPr>
            <w:tcW w:w="3823" w:type="dxa"/>
          </w:tcPr>
          <w:p w14:paraId="2EE24F26" w14:textId="77777777" w:rsidR="005B199F" w:rsidRDefault="005B199F" w:rsidP="0037293E">
            <w:pPr>
              <w:jc w:val="left"/>
              <w:rPr>
                <w:b/>
                <w:lang w:val="en-US"/>
              </w:rPr>
            </w:pPr>
            <w:r>
              <w:rPr>
                <w:b/>
                <w:lang w:val="en-US"/>
              </w:rPr>
              <w:t>Passport Expiration Date:</w:t>
            </w:r>
          </w:p>
        </w:tc>
        <w:tc>
          <w:tcPr>
            <w:tcW w:w="6373" w:type="dxa"/>
            <w:shd w:val="clear" w:color="auto" w:fill="F2F2F2" w:themeFill="background1" w:themeFillShade="F2"/>
          </w:tcPr>
          <w:p w14:paraId="3B033428" w14:textId="77777777" w:rsidR="005B199F" w:rsidRPr="00AD24A1" w:rsidRDefault="005B199F" w:rsidP="0037293E">
            <w:pPr>
              <w:rPr>
                <w:bCs/>
                <w:lang w:val="en-US"/>
              </w:rPr>
            </w:pPr>
          </w:p>
        </w:tc>
      </w:tr>
    </w:tbl>
    <w:p w14:paraId="0446CDEF" w14:textId="3E67AFCD" w:rsidR="005B199F" w:rsidRDefault="00BF6F6F" w:rsidP="00BE41E2">
      <w:pPr>
        <w:pStyle w:val="Heading1"/>
      </w:pPr>
      <w:r>
        <w:lastRenderedPageBreak/>
        <w:t xml:space="preserve">Section </w:t>
      </w:r>
      <w:r w:rsidR="005B199F">
        <w:t>4</w:t>
      </w:r>
      <w:r>
        <w:t>:</w:t>
      </w:r>
      <w:r w:rsidR="005B199F">
        <w:t xml:space="preserve"> Additional Information</w:t>
      </w:r>
    </w:p>
    <w:p w14:paraId="07E1412E" w14:textId="77777777" w:rsidR="00BE41E2" w:rsidRPr="00BE41E2" w:rsidRDefault="00BE41E2" w:rsidP="00BE41E2">
      <w:pPr>
        <w:rPr>
          <w:lang w:val="en-US"/>
        </w:rPr>
      </w:pPr>
    </w:p>
    <w:tbl>
      <w:tblPr>
        <w:tblStyle w:val="TableGrid"/>
        <w:tblW w:w="0" w:type="auto"/>
        <w:tblLook w:val="04A0" w:firstRow="1" w:lastRow="0" w:firstColumn="1" w:lastColumn="0" w:noHBand="0" w:noVBand="1"/>
      </w:tblPr>
      <w:tblGrid>
        <w:gridCol w:w="3823"/>
        <w:gridCol w:w="6373"/>
      </w:tblGrid>
      <w:tr w:rsidR="005B199F" w14:paraId="369F0825" w14:textId="77777777" w:rsidTr="005B199F">
        <w:trPr>
          <w:trHeight w:val="4040"/>
        </w:trPr>
        <w:tc>
          <w:tcPr>
            <w:tcW w:w="3823" w:type="dxa"/>
          </w:tcPr>
          <w:p w14:paraId="45845164" w14:textId="19656CB5" w:rsidR="005B199F" w:rsidRDefault="005B199F" w:rsidP="0037293E">
            <w:pPr>
              <w:jc w:val="left"/>
              <w:rPr>
                <w:b/>
                <w:lang w:val="en-US"/>
              </w:rPr>
            </w:pPr>
            <w:r>
              <w:rPr>
                <w:b/>
                <w:lang w:val="en-US"/>
              </w:rPr>
              <w:t>Additional information necessary for this application:</w:t>
            </w:r>
          </w:p>
          <w:p w14:paraId="1FC84FFD" w14:textId="77777777" w:rsidR="005B199F" w:rsidRDefault="005B199F" w:rsidP="0037293E">
            <w:pPr>
              <w:jc w:val="left"/>
              <w:rPr>
                <w:bCs/>
                <w:i/>
                <w:iCs/>
                <w:lang w:val="en-US"/>
              </w:rPr>
            </w:pPr>
            <w:r w:rsidRPr="005B199F">
              <w:rPr>
                <w:bCs/>
                <w:i/>
                <w:iCs/>
                <w:lang w:val="en-US"/>
              </w:rPr>
              <w:t>This section is usually only used when you’ve been asked to add additional information</w:t>
            </w:r>
            <w:r>
              <w:rPr>
                <w:bCs/>
                <w:i/>
                <w:iCs/>
                <w:lang w:val="en-US"/>
              </w:rPr>
              <w:t>,</w:t>
            </w:r>
            <w:r w:rsidRPr="005B199F">
              <w:rPr>
                <w:bCs/>
                <w:i/>
                <w:iCs/>
                <w:lang w:val="en-US"/>
              </w:rPr>
              <w:t xml:space="preserve"> or you </w:t>
            </w:r>
            <w:r>
              <w:rPr>
                <w:bCs/>
                <w:i/>
                <w:iCs/>
                <w:lang w:val="en-US"/>
              </w:rPr>
              <w:t>would like</w:t>
            </w:r>
            <w:r w:rsidRPr="005B199F">
              <w:rPr>
                <w:bCs/>
                <w:i/>
                <w:iCs/>
                <w:lang w:val="en-US"/>
              </w:rPr>
              <w:t xml:space="preserve"> to expand on anything from any other section</w:t>
            </w:r>
            <w:r>
              <w:rPr>
                <w:bCs/>
                <w:i/>
                <w:iCs/>
                <w:lang w:val="en-US"/>
              </w:rPr>
              <w:t xml:space="preserve"> of this document</w:t>
            </w:r>
            <w:r w:rsidRPr="005B199F">
              <w:rPr>
                <w:bCs/>
                <w:i/>
                <w:iCs/>
                <w:lang w:val="en-US"/>
              </w:rPr>
              <w:t>.</w:t>
            </w:r>
          </w:p>
          <w:p w14:paraId="4D133906" w14:textId="7F206DBC" w:rsidR="005B199F" w:rsidRPr="005B199F" w:rsidRDefault="005B199F" w:rsidP="0037293E">
            <w:pPr>
              <w:jc w:val="left"/>
              <w:rPr>
                <w:bCs/>
                <w:i/>
                <w:iCs/>
                <w:lang w:val="en-US"/>
              </w:rPr>
            </w:pPr>
            <w:r>
              <w:rPr>
                <w:bCs/>
                <w:i/>
                <w:iCs/>
                <w:lang w:val="en-US"/>
              </w:rPr>
              <w:t>No answer is required.</w:t>
            </w:r>
          </w:p>
        </w:tc>
        <w:tc>
          <w:tcPr>
            <w:tcW w:w="6373" w:type="dxa"/>
            <w:shd w:val="clear" w:color="auto" w:fill="F2F2F2" w:themeFill="background1" w:themeFillShade="F2"/>
          </w:tcPr>
          <w:p w14:paraId="757F7B03" w14:textId="77777777" w:rsidR="005B199F" w:rsidRDefault="005B199F" w:rsidP="0037293E">
            <w:pPr>
              <w:rPr>
                <w:lang w:val="en-US"/>
              </w:rPr>
            </w:pPr>
          </w:p>
        </w:tc>
      </w:tr>
    </w:tbl>
    <w:p w14:paraId="4B1F42E3" w14:textId="0BF9C3C0" w:rsidR="005B199F" w:rsidRDefault="005B199F" w:rsidP="005B199F">
      <w:pPr>
        <w:rPr>
          <w:lang w:val="en-US"/>
        </w:rPr>
      </w:pPr>
    </w:p>
    <w:p w14:paraId="07D75194" w14:textId="13174763" w:rsidR="005B199F" w:rsidRDefault="005E6CAF" w:rsidP="005B199F">
      <w:pPr>
        <w:pStyle w:val="Heading2"/>
        <w:rPr>
          <w:lang w:val="en-US"/>
        </w:rPr>
      </w:pPr>
      <w:r>
        <w:rPr>
          <w:lang w:val="en-US"/>
        </w:rPr>
        <w:t>Other</w:t>
      </w:r>
      <w:r w:rsidR="005B199F">
        <w:rPr>
          <w:lang w:val="en-US"/>
        </w:rPr>
        <w:t xml:space="preserve"> Information</w:t>
      </w:r>
    </w:p>
    <w:p w14:paraId="058354E2" w14:textId="31723F4C" w:rsidR="005B199F" w:rsidRDefault="005B199F" w:rsidP="005B199F">
      <w:pPr>
        <w:rPr>
          <w:lang w:val="en-US"/>
        </w:rPr>
      </w:pPr>
      <w:r>
        <w:rPr>
          <w:lang w:val="en-US"/>
        </w:rPr>
        <w:t xml:space="preserve">The following is for statistical use only and will have no </w:t>
      </w:r>
      <w:r w:rsidR="00E9061C">
        <w:rPr>
          <w:lang w:val="en-US"/>
        </w:rPr>
        <w:t>impact the outcome of this application.</w:t>
      </w:r>
    </w:p>
    <w:tbl>
      <w:tblPr>
        <w:tblStyle w:val="TableGrid"/>
        <w:tblW w:w="0" w:type="auto"/>
        <w:tblLook w:val="04A0" w:firstRow="1" w:lastRow="0" w:firstColumn="1" w:lastColumn="0" w:noHBand="0" w:noVBand="1"/>
      </w:tblPr>
      <w:tblGrid>
        <w:gridCol w:w="3823"/>
        <w:gridCol w:w="6373"/>
      </w:tblGrid>
      <w:tr w:rsidR="005B199F" w14:paraId="20CFD107" w14:textId="77777777" w:rsidTr="0037293E">
        <w:tc>
          <w:tcPr>
            <w:tcW w:w="3823" w:type="dxa"/>
          </w:tcPr>
          <w:p w14:paraId="5C7F091D" w14:textId="4CB5B170" w:rsidR="005B199F" w:rsidRPr="00AD24A1" w:rsidRDefault="005E6CAF" w:rsidP="0037293E">
            <w:pPr>
              <w:jc w:val="left"/>
              <w:rPr>
                <w:b/>
                <w:lang w:val="en-US"/>
              </w:rPr>
            </w:pPr>
            <w:r>
              <w:rPr>
                <w:b/>
                <w:lang w:val="en-US"/>
              </w:rPr>
              <w:t>Is your company headquartered in New Zealand or overseas?</w:t>
            </w:r>
          </w:p>
        </w:tc>
        <w:tc>
          <w:tcPr>
            <w:tcW w:w="6373" w:type="dxa"/>
            <w:shd w:val="clear" w:color="auto" w:fill="F2F2F2" w:themeFill="background1" w:themeFillShade="F2"/>
          </w:tcPr>
          <w:p w14:paraId="108D890F" w14:textId="437077A5" w:rsidR="005B199F" w:rsidRDefault="00E9061C" w:rsidP="0037293E">
            <w:pPr>
              <w:rPr>
                <w:lang w:val="en-US"/>
              </w:rPr>
            </w:pPr>
            <w:r w:rsidRPr="00E9061C">
              <w:rPr>
                <w:b/>
                <w:bCs/>
                <w:lang w:val="en-US"/>
              </w:rPr>
              <w:t>New Zealand / Overseas</w:t>
            </w:r>
            <w:r>
              <w:rPr>
                <w:lang w:val="en-US"/>
              </w:rPr>
              <w:t xml:space="preserve"> (please remove one)</w:t>
            </w:r>
          </w:p>
        </w:tc>
      </w:tr>
      <w:tr w:rsidR="005B199F" w14:paraId="4720EF28" w14:textId="77777777" w:rsidTr="0037293E">
        <w:tc>
          <w:tcPr>
            <w:tcW w:w="3823" w:type="dxa"/>
          </w:tcPr>
          <w:p w14:paraId="5F92C572" w14:textId="64F27539" w:rsidR="005B199F" w:rsidRDefault="005E6CAF" w:rsidP="0037293E">
            <w:pPr>
              <w:jc w:val="left"/>
              <w:rPr>
                <w:lang w:val="en-US"/>
              </w:rPr>
            </w:pPr>
            <w:r>
              <w:rPr>
                <w:b/>
                <w:lang w:val="en-US"/>
              </w:rPr>
              <w:t>How many New Zealand-based workers are employed by your company?</w:t>
            </w:r>
          </w:p>
        </w:tc>
        <w:tc>
          <w:tcPr>
            <w:tcW w:w="6373" w:type="dxa"/>
            <w:shd w:val="clear" w:color="auto" w:fill="F2F2F2" w:themeFill="background1" w:themeFillShade="F2"/>
          </w:tcPr>
          <w:p w14:paraId="39C68252" w14:textId="1AD57786" w:rsidR="005E6CAF" w:rsidRDefault="005E6CAF" w:rsidP="005E6CAF">
            <w:pPr>
              <w:jc w:val="left"/>
              <w:rPr>
                <w:b/>
                <w:bCs/>
                <w:lang w:val="en-US"/>
              </w:rPr>
            </w:pPr>
            <w:r w:rsidRPr="005E6CAF">
              <w:rPr>
                <w:b/>
                <w:bCs/>
                <w:lang w:val="en-US"/>
              </w:rPr>
              <w:t>Less than 10 employees</w:t>
            </w:r>
            <w:r w:rsidRPr="005E6CAF">
              <w:rPr>
                <w:b/>
                <w:bCs/>
                <w:lang w:val="en-US"/>
              </w:rPr>
              <w:br/>
              <w:t>10-49 employees</w:t>
            </w:r>
            <w:r w:rsidRPr="005E6CAF">
              <w:rPr>
                <w:b/>
                <w:bCs/>
                <w:lang w:val="en-US"/>
              </w:rPr>
              <w:br/>
              <w:t>50-99 employees</w:t>
            </w:r>
            <w:r w:rsidRPr="005E6CAF">
              <w:rPr>
                <w:b/>
                <w:bCs/>
                <w:lang w:val="en-US"/>
              </w:rPr>
              <w:br/>
              <w:t>100+ employees</w:t>
            </w:r>
          </w:p>
          <w:p w14:paraId="1CAD8055" w14:textId="6CFF181C" w:rsidR="005E6CAF" w:rsidRPr="005E6CAF" w:rsidRDefault="005E6CAF" w:rsidP="005E6CAF">
            <w:pPr>
              <w:jc w:val="left"/>
              <w:rPr>
                <w:b/>
                <w:bCs/>
                <w:lang w:val="en-US"/>
              </w:rPr>
            </w:pPr>
            <w:r>
              <w:rPr>
                <w:lang w:val="en-US"/>
              </w:rPr>
              <w:t>(</w:t>
            </w:r>
            <w:proofErr w:type="gramStart"/>
            <w:r>
              <w:rPr>
                <w:lang w:val="en-US"/>
              </w:rPr>
              <w:t>please</w:t>
            </w:r>
            <w:proofErr w:type="gramEnd"/>
            <w:r>
              <w:rPr>
                <w:lang w:val="en-US"/>
              </w:rPr>
              <w:t xml:space="preserve"> remove all but one of these options)</w:t>
            </w:r>
          </w:p>
        </w:tc>
      </w:tr>
      <w:tr w:rsidR="005E6CAF" w14:paraId="1DF68422" w14:textId="77777777" w:rsidTr="0037293E">
        <w:tc>
          <w:tcPr>
            <w:tcW w:w="3823" w:type="dxa"/>
          </w:tcPr>
          <w:p w14:paraId="154F51CC" w14:textId="444359E4" w:rsidR="005E6CAF" w:rsidRDefault="005E6CAF" w:rsidP="0037293E">
            <w:pPr>
              <w:jc w:val="left"/>
              <w:rPr>
                <w:b/>
                <w:lang w:val="en-US"/>
              </w:rPr>
            </w:pPr>
            <w:r>
              <w:rPr>
                <w:b/>
                <w:lang w:val="en-US"/>
              </w:rPr>
              <w:t>Which city/town in New Zealand do you expect the worker will live in:</w:t>
            </w:r>
          </w:p>
        </w:tc>
        <w:tc>
          <w:tcPr>
            <w:tcW w:w="6373" w:type="dxa"/>
            <w:shd w:val="clear" w:color="auto" w:fill="F2F2F2" w:themeFill="background1" w:themeFillShade="F2"/>
          </w:tcPr>
          <w:p w14:paraId="1F01AA7F" w14:textId="32A6F1DC" w:rsidR="005E6CAF" w:rsidRPr="00CD266F" w:rsidRDefault="005E6CAF" w:rsidP="005E6CAF">
            <w:pPr>
              <w:jc w:val="left"/>
              <w:rPr>
                <w:lang w:val="en-US"/>
              </w:rPr>
            </w:pPr>
          </w:p>
        </w:tc>
      </w:tr>
      <w:tr w:rsidR="005B199F" w14:paraId="1FD50223" w14:textId="77777777" w:rsidTr="0037293E">
        <w:tc>
          <w:tcPr>
            <w:tcW w:w="3823" w:type="dxa"/>
          </w:tcPr>
          <w:p w14:paraId="5583A6CC" w14:textId="7DA2BA41" w:rsidR="005E6CAF" w:rsidRPr="00E9061C" w:rsidRDefault="005E6CAF" w:rsidP="0037293E">
            <w:pPr>
              <w:jc w:val="left"/>
              <w:rPr>
                <w:b/>
                <w:lang w:val="en-US"/>
              </w:rPr>
            </w:pPr>
            <w:r>
              <w:rPr>
                <w:b/>
                <w:lang w:val="en-US"/>
              </w:rPr>
              <w:t xml:space="preserve">Gender of the </w:t>
            </w:r>
            <w:r w:rsidR="00E9061C">
              <w:rPr>
                <w:b/>
                <w:lang w:val="en-US"/>
              </w:rPr>
              <w:t>Worker</w:t>
            </w:r>
            <w:r>
              <w:rPr>
                <w:b/>
                <w:lang w:val="en-US"/>
              </w:rPr>
              <w:t>:</w:t>
            </w:r>
            <w:r w:rsidR="00E9061C">
              <w:rPr>
                <w:b/>
                <w:lang w:val="en-US"/>
              </w:rPr>
              <w:br/>
            </w:r>
            <w:proofErr w:type="gramStart"/>
            <w:r w:rsidRPr="005E6CAF">
              <w:rPr>
                <w:bCs/>
                <w:i/>
                <w:iCs/>
                <w:lang w:val="en-US"/>
              </w:rPr>
              <w:t>E.g.</w:t>
            </w:r>
            <w:proofErr w:type="gramEnd"/>
            <w:r w:rsidRPr="005E6CAF">
              <w:rPr>
                <w:bCs/>
                <w:i/>
                <w:iCs/>
                <w:lang w:val="en-US"/>
              </w:rPr>
              <w:t xml:space="preserve"> Male / Female / Non-binary / Prefer not to respond</w:t>
            </w:r>
          </w:p>
        </w:tc>
        <w:tc>
          <w:tcPr>
            <w:tcW w:w="6373" w:type="dxa"/>
            <w:shd w:val="clear" w:color="auto" w:fill="F2F2F2" w:themeFill="background1" w:themeFillShade="F2"/>
          </w:tcPr>
          <w:p w14:paraId="36A2D513" w14:textId="0764349F" w:rsidR="005B199F" w:rsidRPr="00AD24A1" w:rsidRDefault="005B199F" w:rsidP="00BE41E2">
            <w:pPr>
              <w:tabs>
                <w:tab w:val="left" w:pos="882"/>
              </w:tabs>
              <w:rPr>
                <w:bCs/>
                <w:lang w:val="en-US"/>
              </w:rPr>
            </w:pPr>
          </w:p>
        </w:tc>
      </w:tr>
      <w:tr w:rsidR="005B199F" w14:paraId="134F6EAA" w14:textId="77777777" w:rsidTr="0037293E">
        <w:tc>
          <w:tcPr>
            <w:tcW w:w="3823" w:type="dxa"/>
          </w:tcPr>
          <w:p w14:paraId="49BFB016" w14:textId="5F8782C6" w:rsidR="005B199F" w:rsidRPr="00064E0F" w:rsidRDefault="00E9061C" w:rsidP="0037293E">
            <w:pPr>
              <w:jc w:val="left"/>
              <w:rPr>
                <w:b/>
                <w:lang w:val="en-US"/>
              </w:rPr>
            </w:pPr>
            <w:r>
              <w:rPr>
                <w:b/>
                <w:lang w:val="en-US"/>
              </w:rPr>
              <w:t>Is the Worker already working for your company while overseas?</w:t>
            </w:r>
          </w:p>
        </w:tc>
        <w:tc>
          <w:tcPr>
            <w:tcW w:w="6373" w:type="dxa"/>
            <w:shd w:val="clear" w:color="auto" w:fill="F2F2F2" w:themeFill="background1" w:themeFillShade="F2"/>
          </w:tcPr>
          <w:p w14:paraId="59D31EBF" w14:textId="4F017652" w:rsidR="005B199F" w:rsidRDefault="00E9061C" w:rsidP="0037293E">
            <w:pPr>
              <w:rPr>
                <w:lang w:val="en-US"/>
              </w:rPr>
            </w:pPr>
            <w:r w:rsidRPr="0044115E">
              <w:rPr>
                <w:b/>
                <w:lang w:val="en-US"/>
              </w:rPr>
              <w:t>Yes / No</w:t>
            </w:r>
            <w:r>
              <w:rPr>
                <w:lang w:val="en-US"/>
              </w:rPr>
              <w:t xml:space="preserve"> (please remove either Yes or No)</w:t>
            </w:r>
          </w:p>
        </w:tc>
      </w:tr>
    </w:tbl>
    <w:p w14:paraId="57225E0D" w14:textId="77777777" w:rsidR="005B199F" w:rsidRDefault="005B199F" w:rsidP="005B199F">
      <w:pPr>
        <w:rPr>
          <w:lang w:val="en-US"/>
        </w:rPr>
      </w:pPr>
    </w:p>
    <w:p w14:paraId="6912CB34" w14:textId="5B354373" w:rsidR="0018350A" w:rsidRDefault="0018350A">
      <w:pPr>
        <w:spacing w:after="0" w:line="240" w:lineRule="auto"/>
        <w:jc w:val="left"/>
        <w:rPr>
          <w:lang w:val="en-US"/>
        </w:rPr>
      </w:pPr>
      <w:r>
        <w:rPr>
          <w:lang w:val="en-US"/>
        </w:rPr>
        <w:br w:type="page"/>
      </w:r>
    </w:p>
    <w:p w14:paraId="3C47B862" w14:textId="7EC91871" w:rsidR="00FA0941" w:rsidRDefault="00FA0941" w:rsidP="00FA0941">
      <w:pPr>
        <w:pStyle w:val="Heading1"/>
      </w:pPr>
      <w:r>
        <w:lastRenderedPageBreak/>
        <w:t>Approved ANZSCO Occupations for Class Exception</w:t>
      </w:r>
    </w:p>
    <w:p w14:paraId="3B81CA06" w14:textId="57CF06E1" w:rsidR="0018350A" w:rsidRDefault="0018350A" w:rsidP="0018350A">
      <w:pPr>
        <w:rPr>
          <w:lang w:val="en-US"/>
        </w:rPr>
      </w:pPr>
      <w:r>
        <w:rPr>
          <w:noProof/>
          <w:lang w:val="en-US"/>
        </w:rPr>
        <mc:AlternateContent>
          <mc:Choice Requires="wps">
            <w:drawing>
              <wp:anchor distT="0" distB="0" distL="114300" distR="114300" simplePos="0" relativeHeight="251659264" behindDoc="0" locked="0" layoutInCell="1" allowOverlap="1" wp14:anchorId="5B57B295" wp14:editId="6E5A9900">
                <wp:simplePos x="0" y="0"/>
                <wp:positionH relativeFrom="column">
                  <wp:posOffset>-24191</wp:posOffset>
                </wp:positionH>
                <wp:positionV relativeFrom="paragraph">
                  <wp:posOffset>539566</wp:posOffset>
                </wp:positionV>
                <wp:extent cx="6553200" cy="1791929"/>
                <wp:effectExtent l="0" t="0" r="12700" b="12065"/>
                <wp:wrapNone/>
                <wp:docPr id="2" name="Text Box 2"/>
                <wp:cNvGraphicFramePr/>
                <a:graphic xmlns:a="http://schemas.openxmlformats.org/drawingml/2006/main">
                  <a:graphicData uri="http://schemas.microsoft.com/office/word/2010/wordprocessingShape">
                    <wps:wsp>
                      <wps:cNvSpPr txBox="1"/>
                      <wps:spPr>
                        <a:xfrm>
                          <a:off x="0" y="0"/>
                          <a:ext cx="6553200" cy="1791929"/>
                        </a:xfrm>
                        <a:prstGeom prst="rect">
                          <a:avLst/>
                        </a:prstGeom>
                        <a:solidFill>
                          <a:schemeClr val="bg1">
                            <a:lumMod val="95000"/>
                          </a:schemeClr>
                        </a:solidFill>
                        <a:ln w="6350">
                          <a:solidFill>
                            <a:prstClr val="black"/>
                          </a:solidFill>
                        </a:ln>
                      </wps:spPr>
                      <wps:txbx>
                        <w:txbxContent>
                          <w:p w14:paraId="387A2BCE" w14:textId="77777777" w:rsidR="0018350A" w:rsidRDefault="0018350A" w:rsidP="0018350A">
                            <w:pPr>
                              <w:rPr>
                                <w:lang w:val="en-US"/>
                              </w:rPr>
                            </w:pPr>
                            <w:r w:rsidRPr="007C7F1F">
                              <w:rPr>
                                <w:sz w:val="10"/>
                                <w:szCs w:val="10"/>
                                <w:lang w:val="en-US"/>
                              </w:rPr>
                              <w:br/>
                            </w:r>
                            <w:r>
                              <w:rPr>
                                <w:lang w:val="en-US"/>
                              </w:rPr>
                              <w:t>The role Categories (including their synonyms) covered by the exception are:</w:t>
                            </w:r>
                          </w:p>
                          <w:p w14:paraId="41EF4910" w14:textId="77777777" w:rsidR="0018350A" w:rsidRDefault="0018350A" w:rsidP="0018350A">
                            <w:pPr>
                              <w:pStyle w:val="ListParagraph"/>
                              <w:numPr>
                                <w:ilvl w:val="0"/>
                                <w:numId w:val="18"/>
                              </w:numPr>
                            </w:pPr>
                            <w:r w:rsidRPr="00916AEE">
                              <w:t>Software and Application Programmers (</w:t>
                            </w:r>
                            <w:hyperlink r:id="rId14" w:history="1">
                              <w:r w:rsidRPr="00916AEE">
                                <w:rPr>
                                  <w:rStyle w:val="Hyperlink"/>
                                </w:rPr>
                                <w:t>ANZSCO 2613</w:t>
                              </w:r>
                            </w:hyperlink>
                            <w:r w:rsidRPr="00916AEE">
                              <w:t>)</w:t>
                            </w:r>
                          </w:p>
                          <w:p w14:paraId="13D2D2BE" w14:textId="77777777" w:rsidR="0018350A" w:rsidRDefault="0018350A" w:rsidP="0018350A">
                            <w:pPr>
                              <w:pStyle w:val="ListParagraph"/>
                              <w:numPr>
                                <w:ilvl w:val="0"/>
                                <w:numId w:val="18"/>
                              </w:numPr>
                            </w:pPr>
                            <w:r>
                              <w:t>ICT Managers (</w:t>
                            </w:r>
                            <w:hyperlink r:id="rId15" w:history="1">
                              <w:r w:rsidRPr="00EB055D">
                                <w:rPr>
                                  <w:rStyle w:val="Hyperlink"/>
                                </w:rPr>
                                <w:t>ANZSCO 1351</w:t>
                              </w:r>
                            </w:hyperlink>
                            <w:r>
                              <w:t>)</w:t>
                            </w:r>
                          </w:p>
                          <w:p w14:paraId="19EB7407" w14:textId="77777777" w:rsidR="0018350A" w:rsidRPr="00AD2AD3" w:rsidRDefault="0018350A" w:rsidP="0018350A">
                            <w:pPr>
                              <w:pStyle w:val="ListParagraph"/>
                              <w:numPr>
                                <w:ilvl w:val="0"/>
                                <w:numId w:val="18"/>
                              </w:numPr>
                            </w:pPr>
                            <w:r w:rsidRPr="00AD2AD3">
                              <w:t>ICT Security Specialist (</w:t>
                            </w:r>
                            <w:hyperlink r:id="rId16" w:history="1">
                              <w:r w:rsidRPr="00AD2AD3">
                                <w:rPr>
                                  <w:rStyle w:val="Hyperlink"/>
                                </w:rPr>
                                <w:t>ANZSCO 2621</w:t>
                              </w:r>
                            </w:hyperlink>
                            <w:r w:rsidRPr="00AD2AD3">
                              <w:t>)</w:t>
                            </w:r>
                          </w:p>
                          <w:p w14:paraId="78CF0270" w14:textId="77777777" w:rsidR="0018350A" w:rsidRPr="00DE1FD4" w:rsidRDefault="0018350A" w:rsidP="0018350A">
                            <w:pPr>
                              <w:pStyle w:val="ListParagraph"/>
                              <w:numPr>
                                <w:ilvl w:val="0"/>
                                <w:numId w:val="18"/>
                              </w:numPr>
                            </w:pPr>
                            <w:r w:rsidRPr="00DE1FD4">
                              <w:t>Multimedia Specialists (</w:t>
                            </w:r>
                            <w:hyperlink r:id="rId17" w:history="1">
                              <w:r w:rsidRPr="00DE1FD4">
                                <w:rPr>
                                  <w:rStyle w:val="Hyperlink"/>
                                </w:rPr>
                                <w:t>ANZSCO 2612</w:t>
                              </w:r>
                            </w:hyperlink>
                            <w:r w:rsidRPr="00DE1FD4">
                              <w:t>)</w:t>
                            </w:r>
                          </w:p>
                          <w:p w14:paraId="389D70FC" w14:textId="4498C55C" w:rsidR="0018350A" w:rsidRPr="00AD2AD3" w:rsidRDefault="0018350A" w:rsidP="0018350A">
                            <w:pPr>
                              <w:rPr>
                                <w:b/>
                                <w:bCs/>
                                <w:lang w:val="en-US"/>
                              </w:rPr>
                            </w:pPr>
                            <w:r>
                              <w:rPr>
                                <w:b/>
                                <w:bCs/>
                                <w:lang w:val="en-US"/>
                              </w:rPr>
                              <w:t>(</w:t>
                            </w:r>
                            <w:r w:rsidR="00FA0941">
                              <w:rPr>
                                <w:b/>
                                <w:bCs/>
                                <w:lang w:val="en-US"/>
                              </w:rPr>
                              <w:t>Follow these links for full descriptions of these categories and the occupations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7B295" id="_x0000_t202" coordsize="21600,21600" o:spt="202" path="m,l,21600r21600,l21600,xe">
                <v:stroke joinstyle="miter"/>
                <v:path gradientshapeok="t" o:connecttype="rect"/>
              </v:shapetype>
              <v:shape id="Text Box 2" o:spid="_x0000_s1026" type="#_x0000_t202" style="position:absolute;left:0;text-align:left;margin-left:-1.9pt;margin-top:42.5pt;width:516pt;height:1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" fillcolor="#f2f2f2 [3052]" strokeweight=".5pt">
                <v:textbox>
                  <w:txbxContent>
                    <w:p w14:paraId="387A2BCE" w14:textId="77777777" w:rsidR="0018350A" w:rsidRDefault="0018350A" w:rsidP="0018350A">
                      <w:pPr>
                        <w:rPr>
                          <w:lang w:val="en-US"/>
                        </w:rPr>
                      </w:pPr>
                      <w:r w:rsidRPr="007C7F1F">
                        <w:rPr>
                          <w:sz w:val="10"/>
                          <w:szCs w:val="10"/>
                          <w:lang w:val="en-US"/>
                        </w:rPr>
                        <w:br/>
                      </w:r>
                      <w:r>
                        <w:rPr>
                          <w:lang w:val="en-US"/>
                        </w:rPr>
                        <w:t>The role Categories (including their synonyms) covered by the exception are:</w:t>
                      </w:r>
                    </w:p>
                    <w:p w14:paraId="41EF4910" w14:textId="77777777" w:rsidR="0018350A" w:rsidRDefault="0018350A" w:rsidP="0018350A">
                      <w:pPr>
                        <w:pStyle w:val="ListParagraph"/>
                        <w:numPr>
                          <w:ilvl w:val="0"/>
                          <w:numId w:val="18"/>
                        </w:numPr>
                      </w:pPr>
                      <w:r w:rsidRPr="00916AEE">
                        <w:t>Software and Application Programmers (</w:t>
                      </w:r>
                      <w:hyperlink r:id="rId18" w:history="1">
                        <w:r w:rsidRPr="00916AEE">
                          <w:rPr>
                            <w:rStyle w:val="Hyperlink"/>
                          </w:rPr>
                          <w:t>ANZSCO 2613</w:t>
                        </w:r>
                      </w:hyperlink>
                      <w:r w:rsidRPr="00916AEE">
                        <w:t>)</w:t>
                      </w:r>
                    </w:p>
                    <w:p w14:paraId="13D2D2BE" w14:textId="77777777" w:rsidR="0018350A" w:rsidRDefault="0018350A" w:rsidP="0018350A">
                      <w:pPr>
                        <w:pStyle w:val="ListParagraph"/>
                        <w:numPr>
                          <w:ilvl w:val="0"/>
                          <w:numId w:val="18"/>
                        </w:numPr>
                      </w:pPr>
                      <w:r>
                        <w:t>ICT Managers (</w:t>
                      </w:r>
                      <w:hyperlink r:id="rId19" w:history="1">
                        <w:r w:rsidRPr="00EB055D">
                          <w:rPr>
                            <w:rStyle w:val="Hyperlink"/>
                          </w:rPr>
                          <w:t>ANZSCO 1351</w:t>
                        </w:r>
                      </w:hyperlink>
                      <w:r>
                        <w:t>)</w:t>
                      </w:r>
                    </w:p>
                    <w:p w14:paraId="19EB7407" w14:textId="77777777" w:rsidR="0018350A" w:rsidRPr="00AD2AD3" w:rsidRDefault="0018350A" w:rsidP="0018350A">
                      <w:pPr>
                        <w:pStyle w:val="ListParagraph"/>
                        <w:numPr>
                          <w:ilvl w:val="0"/>
                          <w:numId w:val="18"/>
                        </w:numPr>
                      </w:pPr>
                      <w:r w:rsidRPr="00AD2AD3">
                        <w:t>ICT Security Specialist (</w:t>
                      </w:r>
                      <w:hyperlink r:id="rId20" w:history="1">
                        <w:r w:rsidRPr="00AD2AD3">
                          <w:rPr>
                            <w:rStyle w:val="Hyperlink"/>
                          </w:rPr>
                          <w:t>ANZSCO 2621</w:t>
                        </w:r>
                      </w:hyperlink>
                      <w:r w:rsidRPr="00AD2AD3">
                        <w:t>)</w:t>
                      </w:r>
                    </w:p>
                    <w:p w14:paraId="78CF0270" w14:textId="77777777" w:rsidR="0018350A" w:rsidRPr="00DE1FD4" w:rsidRDefault="0018350A" w:rsidP="0018350A">
                      <w:pPr>
                        <w:pStyle w:val="ListParagraph"/>
                        <w:numPr>
                          <w:ilvl w:val="0"/>
                          <w:numId w:val="18"/>
                        </w:numPr>
                      </w:pPr>
                      <w:r w:rsidRPr="00DE1FD4">
                        <w:t>Multimedia Specialists (</w:t>
                      </w:r>
                      <w:hyperlink r:id="rId21" w:history="1">
                        <w:r w:rsidRPr="00DE1FD4">
                          <w:rPr>
                            <w:rStyle w:val="Hyperlink"/>
                          </w:rPr>
                          <w:t>ANZSCO 2612</w:t>
                        </w:r>
                      </w:hyperlink>
                      <w:r w:rsidRPr="00DE1FD4">
                        <w:t>)</w:t>
                      </w:r>
                    </w:p>
                    <w:p w14:paraId="389D70FC" w14:textId="4498C55C" w:rsidR="0018350A" w:rsidRPr="00AD2AD3" w:rsidRDefault="0018350A" w:rsidP="0018350A">
                      <w:pPr>
                        <w:rPr>
                          <w:b/>
                          <w:bCs/>
                          <w:lang w:val="en-US"/>
                        </w:rPr>
                      </w:pPr>
                      <w:r>
                        <w:rPr>
                          <w:b/>
                          <w:bCs/>
                          <w:lang w:val="en-US"/>
                        </w:rPr>
                        <w:t>(</w:t>
                      </w:r>
                      <w:r w:rsidR="00FA0941">
                        <w:rPr>
                          <w:b/>
                          <w:bCs/>
                          <w:lang w:val="en-US"/>
                        </w:rPr>
                        <w:t>Follow these links for full descriptions of these categories and the occupations below)</w:t>
                      </w:r>
                    </w:p>
                  </w:txbxContent>
                </v:textbox>
              </v:shape>
            </w:pict>
          </mc:Fallback>
        </mc:AlternateContent>
      </w:r>
      <w:r>
        <w:rPr>
          <w:lang w:val="en-US"/>
        </w:rPr>
        <w:t>The Class Exception covers specific roles and levels within the tech profession. While there are other areas in shortage, these are the areas industry have said are in the greatest shortage at this time.</w:t>
      </w:r>
    </w:p>
    <w:p w14:paraId="7D300997" w14:textId="77777777" w:rsidR="0018350A" w:rsidRDefault="0018350A" w:rsidP="0018350A">
      <w:pPr>
        <w:rPr>
          <w:lang w:val="en-US"/>
        </w:rPr>
      </w:pPr>
    </w:p>
    <w:p w14:paraId="36ECD5A6" w14:textId="77777777" w:rsidR="0018350A" w:rsidRDefault="0018350A" w:rsidP="0018350A">
      <w:pPr>
        <w:rPr>
          <w:lang w:val="en-US"/>
        </w:rPr>
      </w:pPr>
    </w:p>
    <w:p w14:paraId="36CD1B72" w14:textId="77777777" w:rsidR="0018350A" w:rsidRDefault="0018350A" w:rsidP="0018350A">
      <w:pPr>
        <w:rPr>
          <w:lang w:val="en-US"/>
        </w:rPr>
      </w:pPr>
    </w:p>
    <w:p w14:paraId="75A2AB98" w14:textId="77777777" w:rsidR="0018350A" w:rsidRDefault="0018350A" w:rsidP="0018350A">
      <w:pPr>
        <w:rPr>
          <w:lang w:val="en-US"/>
        </w:rPr>
      </w:pPr>
    </w:p>
    <w:p w14:paraId="7C9DD57C" w14:textId="77777777" w:rsidR="0018350A" w:rsidRDefault="0018350A" w:rsidP="0018350A">
      <w:pPr>
        <w:rPr>
          <w:lang w:val="en-US"/>
        </w:rPr>
      </w:pPr>
    </w:p>
    <w:p w14:paraId="4E13EC35" w14:textId="699754F4" w:rsidR="0018350A" w:rsidRDefault="0018350A" w:rsidP="0018350A">
      <w:pPr>
        <w:rPr>
          <w:lang w:val="en-US"/>
        </w:rPr>
      </w:pPr>
      <w:r>
        <w:rPr>
          <w:lang w:val="en-US"/>
        </w:rPr>
        <w:br/>
        <w:t>These categories include roles that fall within the following ANZSCO occupation definitions:</w:t>
      </w:r>
    </w:p>
    <w:p w14:paraId="6D599853" w14:textId="77777777" w:rsidR="0018350A" w:rsidRPr="00916AEE" w:rsidRDefault="0018350A" w:rsidP="0018350A">
      <w:pPr>
        <w:numPr>
          <w:ilvl w:val="0"/>
          <w:numId w:val="17"/>
        </w:numPr>
        <w:spacing w:after="120"/>
        <w:ind w:left="714" w:hanging="357"/>
      </w:pPr>
      <w:r w:rsidRPr="00916AEE">
        <w:t>261311 Analyst Programmer</w:t>
      </w:r>
    </w:p>
    <w:p w14:paraId="213597A6" w14:textId="77777777" w:rsidR="0018350A" w:rsidRPr="00916AEE" w:rsidRDefault="0018350A" w:rsidP="0018350A">
      <w:pPr>
        <w:numPr>
          <w:ilvl w:val="0"/>
          <w:numId w:val="17"/>
        </w:numPr>
        <w:spacing w:after="120"/>
        <w:ind w:left="714" w:hanging="357"/>
      </w:pPr>
      <w:r w:rsidRPr="00916AEE">
        <w:t>261312 Developer Programmer</w:t>
      </w:r>
    </w:p>
    <w:p w14:paraId="20077993" w14:textId="77777777" w:rsidR="0018350A" w:rsidRPr="00916AEE" w:rsidRDefault="0018350A" w:rsidP="0018350A">
      <w:pPr>
        <w:numPr>
          <w:ilvl w:val="0"/>
          <w:numId w:val="17"/>
        </w:numPr>
        <w:spacing w:after="120"/>
        <w:ind w:left="714" w:hanging="357"/>
      </w:pPr>
      <w:r w:rsidRPr="00916AEE">
        <w:t>261313 Software Engineer</w:t>
      </w:r>
    </w:p>
    <w:p w14:paraId="59CFADB4" w14:textId="77777777" w:rsidR="0018350A" w:rsidRPr="00916AEE" w:rsidRDefault="0018350A" w:rsidP="0018350A">
      <w:pPr>
        <w:numPr>
          <w:ilvl w:val="0"/>
          <w:numId w:val="17"/>
        </w:numPr>
        <w:spacing w:after="120"/>
        <w:ind w:left="714" w:hanging="357"/>
      </w:pPr>
      <w:r w:rsidRPr="00916AEE">
        <w:t>261314 Software Tester</w:t>
      </w:r>
    </w:p>
    <w:p w14:paraId="0F47C02A" w14:textId="77777777" w:rsidR="0018350A" w:rsidRPr="00916AEE" w:rsidRDefault="0018350A" w:rsidP="0018350A">
      <w:pPr>
        <w:numPr>
          <w:ilvl w:val="0"/>
          <w:numId w:val="17"/>
        </w:numPr>
        <w:spacing w:after="120"/>
        <w:ind w:left="714" w:hanging="357"/>
      </w:pPr>
      <w:r w:rsidRPr="00916AEE">
        <w:t>261315 Cyber Security Engineer</w:t>
      </w:r>
    </w:p>
    <w:p w14:paraId="4EA3C2B4" w14:textId="77777777" w:rsidR="0018350A" w:rsidRPr="00916AEE" w:rsidRDefault="0018350A" w:rsidP="0018350A">
      <w:pPr>
        <w:numPr>
          <w:ilvl w:val="0"/>
          <w:numId w:val="17"/>
        </w:numPr>
        <w:spacing w:after="120"/>
        <w:ind w:left="714" w:hanging="357"/>
      </w:pPr>
      <w:r w:rsidRPr="00916AEE">
        <w:t>261316 DevOps Engineer</w:t>
      </w:r>
    </w:p>
    <w:p w14:paraId="7B715D1C" w14:textId="77777777" w:rsidR="0018350A" w:rsidRDefault="0018350A" w:rsidP="0018350A">
      <w:pPr>
        <w:numPr>
          <w:ilvl w:val="0"/>
          <w:numId w:val="17"/>
        </w:numPr>
        <w:spacing w:after="120"/>
        <w:ind w:left="714" w:hanging="357"/>
      </w:pPr>
      <w:r w:rsidRPr="00916AEE">
        <w:t>261317 Penetration Tester</w:t>
      </w:r>
    </w:p>
    <w:p w14:paraId="470E06B0" w14:textId="77777777" w:rsidR="0018350A" w:rsidRPr="00916AEE" w:rsidRDefault="0018350A" w:rsidP="0018350A">
      <w:pPr>
        <w:numPr>
          <w:ilvl w:val="0"/>
          <w:numId w:val="17"/>
        </w:numPr>
        <w:spacing w:after="120"/>
        <w:ind w:left="714" w:hanging="357"/>
      </w:pPr>
      <w:r w:rsidRPr="00916AEE">
        <w:t>135111 Chief Information Officer</w:t>
      </w:r>
    </w:p>
    <w:p w14:paraId="0023702C" w14:textId="77777777" w:rsidR="0018350A" w:rsidRPr="00916AEE" w:rsidRDefault="0018350A" w:rsidP="0018350A">
      <w:pPr>
        <w:numPr>
          <w:ilvl w:val="0"/>
          <w:numId w:val="17"/>
        </w:numPr>
        <w:spacing w:after="120"/>
        <w:ind w:left="714" w:hanging="357"/>
      </w:pPr>
      <w:r w:rsidRPr="00916AEE">
        <w:t>135112 ICT Project Manager</w:t>
      </w:r>
    </w:p>
    <w:p w14:paraId="6A93007A" w14:textId="77777777" w:rsidR="0018350A" w:rsidRDefault="0018350A" w:rsidP="0018350A">
      <w:pPr>
        <w:numPr>
          <w:ilvl w:val="0"/>
          <w:numId w:val="17"/>
        </w:numPr>
        <w:spacing w:after="120"/>
        <w:ind w:left="714" w:hanging="357"/>
      </w:pPr>
      <w:r w:rsidRPr="00916AEE">
        <w:t xml:space="preserve">135199 </w:t>
      </w:r>
      <w:r>
        <w:t>IT Service Delivery Manager or Network Manager</w:t>
      </w:r>
    </w:p>
    <w:p w14:paraId="248646E1" w14:textId="77777777" w:rsidR="0018350A" w:rsidRDefault="0018350A" w:rsidP="0018350A">
      <w:pPr>
        <w:numPr>
          <w:ilvl w:val="0"/>
          <w:numId w:val="17"/>
        </w:numPr>
        <w:spacing w:after="120"/>
        <w:ind w:left="714" w:hanging="357"/>
      </w:pPr>
      <w:r>
        <w:t>262114 Cyber Governance Risk and Compliance Specialist</w:t>
      </w:r>
    </w:p>
    <w:p w14:paraId="4E59DF95" w14:textId="77777777" w:rsidR="0018350A" w:rsidRDefault="0018350A" w:rsidP="0018350A">
      <w:pPr>
        <w:numPr>
          <w:ilvl w:val="0"/>
          <w:numId w:val="17"/>
        </w:numPr>
        <w:spacing w:after="120"/>
        <w:ind w:left="714" w:hanging="357"/>
      </w:pPr>
      <w:r>
        <w:t>262115 Cyber Security Advice and Assessment Specialist</w:t>
      </w:r>
    </w:p>
    <w:p w14:paraId="68E339A8" w14:textId="77777777" w:rsidR="0018350A" w:rsidRDefault="0018350A" w:rsidP="0018350A">
      <w:pPr>
        <w:numPr>
          <w:ilvl w:val="0"/>
          <w:numId w:val="17"/>
        </w:numPr>
        <w:spacing w:after="120"/>
        <w:ind w:left="714" w:hanging="357"/>
      </w:pPr>
      <w:r>
        <w:t>262116 Cyber Security Analyst</w:t>
      </w:r>
    </w:p>
    <w:p w14:paraId="7027DCC3" w14:textId="77777777" w:rsidR="0018350A" w:rsidRDefault="0018350A" w:rsidP="0018350A">
      <w:pPr>
        <w:numPr>
          <w:ilvl w:val="0"/>
          <w:numId w:val="17"/>
        </w:numPr>
        <w:spacing w:after="120"/>
        <w:ind w:left="714" w:hanging="357"/>
      </w:pPr>
      <w:r>
        <w:t>262117 Cyber Security Architect</w:t>
      </w:r>
    </w:p>
    <w:p w14:paraId="444D12E9" w14:textId="77777777" w:rsidR="0018350A" w:rsidRDefault="0018350A" w:rsidP="0018350A">
      <w:pPr>
        <w:numPr>
          <w:ilvl w:val="0"/>
          <w:numId w:val="17"/>
        </w:numPr>
        <w:spacing w:after="120"/>
        <w:ind w:left="714" w:hanging="357"/>
      </w:pPr>
      <w:r>
        <w:t>262118 Cyber Security Operations Coordinator</w:t>
      </w:r>
    </w:p>
    <w:p w14:paraId="5BDB480A" w14:textId="77777777" w:rsidR="0018350A" w:rsidRPr="00DE1FD4" w:rsidRDefault="0018350A" w:rsidP="0018350A">
      <w:pPr>
        <w:numPr>
          <w:ilvl w:val="0"/>
          <w:numId w:val="17"/>
        </w:numPr>
        <w:spacing w:after="120"/>
        <w:ind w:left="714" w:hanging="357"/>
      </w:pPr>
      <w:r w:rsidRPr="00DE1FD4">
        <w:t>261211 Electronic Game Developer, Multimedia Developer or Multimedia Programmer</w:t>
      </w:r>
    </w:p>
    <w:p w14:paraId="066787D8" w14:textId="77777777" w:rsidR="0018350A" w:rsidRPr="00DE1FD4" w:rsidRDefault="0018350A" w:rsidP="0018350A">
      <w:pPr>
        <w:numPr>
          <w:ilvl w:val="0"/>
          <w:numId w:val="17"/>
        </w:numPr>
        <w:spacing w:after="120"/>
        <w:ind w:left="714" w:hanging="357"/>
      </w:pPr>
      <w:r w:rsidRPr="00DE1FD4">
        <w:t>261212 Web Developer</w:t>
      </w:r>
    </w:p>
    <w:p w14:paraId="4CD325A3" w14:textId="77777777" w:rsidR="0018350A" w:rsidRPr="009E59FD" w:rsidRDefault="0018350A" w:rsidP="0018350A">
      <w:r>
        <w:br/>
        <w:t xml:space="preserve">Note that these are the overall occupations as per the ANZSCO codes, however the Exception also applies to all </w:t>
      </w:r>
      <w:r w:rsidRPr="009E59FD">
        <w:rPr>
          <w:b/>
          <w:bCs/>
        </w:rPr>
        <w:t>synonyms</w:t>
      </w:r>
      <w:r>
        <w:t xml:space="preserve"> (e.g. Product Manager). A full list of Synonyms for these roles are on the </w:t>
      </w:r>
      <w:hyperlink r:id="rId22" w:anchor="ClassificationView:uri=http://stats.govt.nz/cms/ClassificationVersion/Z9DujoqhMVdksKZG" w:history="1">
        <w:proofErr w:type="spellStart"/>
        <w:r w:rsidRPr="009E59FD">
          <w:rPr>
            <w:rStyle w:val="Hyperlink"/>
          </w:rPr>
          <w:t>StatsNZ</w:t>
        </w:r>
        <w:proofErr w:type="spellEnd"/>
        <w:r w:rsidRPr="009E59FD">
          <w:rPr>
            <w:rStyle w:val="Hyperlink"/>
          </w:rPr>
          <w:t xml:space="preserve"> website</w:t>
        </w:r>
      </w:hyperlink>
      <w:r>
        <w:t>.</w:t>
      </w:r>
    </w:p>
    <w:p w14:paraId="25696C05" w14:textId="77777777" w:rsidR="005B199F" w:rsidRPr="005B199F" w:rsidRDefault="005B199F" w:rsidP="005B199F">
      <w:pPr>
        <w:rPr>
          <w:lang w:val="en-US"/>
        </w:rPr>
      </w:pPr>
    </w:p>
    <w:sectPr w:rsidR="005B199F" w:rsidRPr="005B199F" w:rsidSect="004A0E0B">
      <w:headerReference w:type="default" r:id="rId23"/>
      <w:footerReference w:type="even" r:id="rId24"/>
      <w:footerReference w:type="default" r:id="rId25"/>
      <w:headerReference w:type="first" r:id="rId26"/>
      <w:pgSz w:w="11906" w:h="16838"/>
      <w:pgMar w:top="851" w:right="849"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8779A" w14:textId="77777777" w:rsidR="00B9777A" w:rsidRDefault="00B9777A" w:rsidP="002A7AC3">
      <w:pPr>
        <w:spacing w:after="0" w:line="240" w:lineRule="auto"/>
      </w:pPr>
      <w:r>
        <w:separator/>
      </w:r>
    </w:p>
  </w:endnote>
  <w:endnote w:type="continuationSeparator" w:id="0">
    <w:p w14:paraId="41289BDE" w14:textId="77777777" w:rsidR="00B9777A" w:rsidRDefault="00B9777A" w:rsidP="002A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A0533" w:rsidRDefault="00DA0533" w:rsidP="0076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971CD3" w14:textId="77777777" w:rsidR="00DA0533" w:rsidRDefault="00DA0533" w:rsidP="002A7A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DA0533" w:rsidRDefault="00DA0533" w:rsidP="0076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4020A7" w14:textId="77777777" w:rsidR="00DA0533" w:rsidRDefault="00DA0533" w:rsidP="002A7AC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5DAEB" w14:textId="77777777" w:rsidR="00B9777A" w:rsidRDefault="00B9777A" w:rsidP="002A7AC3">
      <w:pPr>
        <w:spacing w:after="0" w:line="240" w:lineRule="auto"/>
      </w:pPr>
      <w:r>
        <w:separator/>
      </w:r>
    </w:p>
  </w:footnote>
  <w:footnote w:type="continuationSeparator" w:id="0">
    <w:p w14:paraId="5DA1C2E0" w14:textId="77777777" w:rsidR="00B9777A" w:rsidRDefault="00B9777A" w:rsidP="002A7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A722" w14:textId="77777777" w:rsidR="00DA0533" w:rsidRPr="002F224C" w:rsidRDefault="00DA0533" w:rsidP="004A0E0B">
    <w:pPr>
      <w:jc w:val="left"/>
      <w:rPr>
        <w:sz w:val="2"/>
      </w:rPr>
    </w:pPr>
  </w:p>
  <w:p w14:paraId="5B95CD12" w14:textId="77777777" w:rsidR="00DA0533" w:rsidRDefault="00DA0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9812" w14:textId="77777777" w:rsidR="00DA0533" w:rsidRDefault="00DA0533" w:rsidP="00F12947">
    <w:pPr>
      <w:jc w:val="left"/>
      <w:rPr>
        <w:sz w:val="2"/>
        <w:lang w:val="en-US"/>
      </w:rPr>
    </w:pPr>
    <w:r w:rsidRPr="000921C5">
      <w:rPr>
        <w:b/>
        <w:bCs/>
        <w:noProof/>
        <w:sz w:val="40"/>
        <w:szCs w:val="40"/>
        <w:lang w:val="en-GB" w:eastAsia="en-GB"/>
      </w:rPr>
      <w:drawing>
        <wp:anchor distT="0" distB="0" distL="114300" distR="114300" simplePos="0" relativeHeight="251659264" behindDoc="0" locked="0" layoutInCell="1" allowOverlap="1" wp14:anchorId="00126330" wp14:editId="5C73D16C">
          <wp:simplePos x="0" y="0"/>
          <wp:positionH relativeFrom="column">
            <wp:posOffset>3968750</wp:posOffset>
          </wp:positionH>
          <wp:positionV relativeFrom="paragraph">
            <wp:posOffset>-102235</wp:posOffset>
          </wp:positionV>
          <wp:extent cx="2646836" cy="916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46836" cy="916940"/>
                  </a:xfrm>
                  <a:prstGeom prst="rect">
                    <a:avLst/>
                  </a:prstGeom>
                </pic:spPr>
              </pic:pic>
            </a:graphicData>
          </a:graphic>
          <wp14:sizeRelH relativeFrom="page">
            <wp14:pctWidth>0</wp14:pctWidth>
          </wp14:sizeRelH>
          <wp14:sizeRelV relativeFrom="page">
            <wp14:pctHeight>0</wp14:pctHeight>
          </wp14:sizeRelV>
        </wp:anchor>
      </w:drawing>
    </w:r>
  </w:p>
  <w:p w14:paraId="5220BBB2" w14:textId="77777777" w:rsidR="00DA0533" w:rsidRDefault="00DA0533" w:rsidP="00F12947">
    <w:pPr>
      <w:jc w:val="left"/>
      <w:rPr>
        <w:sz w:val="2"/>
        <w:lang w:val="en-US"/>
      </w:rPr>
    </w:pPr>
  </w:p>
  <w:p w14:paraId="13CB595B" w14:textId="77777777" w:rsidR="00DA0533" w:rsidRDefault="00DA0533" w:rsidP="00F12947">
    <w:pPr>
      <w:jc w:val="left"/>
      <w:rPr>
        <w:sz w:val="2"/>
        <w:lang w:val="en-US"/>
      </w:rPr>
    </w:pPr>
  </w:p>
  <w:p w14:paraId="6D9C8D39" w14:textId="77777777" w:rsidR="00DA0533" w:rsidRDefault="00DA0533" w:rsidP="00F12947">
    <w:pPr>
      <w:jc w:val="left"/>
      <w:rPr>
        <w:sz w:val="2"/>
        <w:lang w:val="en-US"/>
      </w:rPr>
    </w:pPr>
  </w:p>
  <w:p w14:paraId="675E05EE" w14:textId="77777777" w:rsidR="00DA0533" w:rsidRPr="00F12947" w:rsidRDefault="00DA0533" w:rsidP="00F12947">
    <w:pPr>
      <w:jc w:val="left"/>
      <w:rPr>
        <w:sz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71B"/>
    <w:multiLevelType w:val="multilevel"/>
    <w:tmpl w:val="18C6A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57B0B"/>
    <w:multiLevelType w:val="multilevel"/>
    <w:tmpl w:val="6A28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53174"/>
    <w:multiLevelType w:val="hybridMultilevel"/>
    <w:tmpl w:val="F0CC87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2546244"/>
    <w:multiLevelType w:val="hybridMultilevel"/>
    <w:tmpl w:val="85CAFA5E"/>
    <w:lvl w:ilvl="0" w:tplc="1C7C3376">
      <w:start w:val="1"/>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153C6C"/>
    <w:multiLevelType w:val="hybridMultilevel"/>
    <w:tmpl w:val="6908C47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ED761B9"/>
    <w:multiLevelType w:val="hybridMultilevel"/>
    <w:tmpl w:val="A13C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D67AD"/>
    <w:multiLevelType w:val="hybridMultilevel"/>
    <w:tmpl w:val="3CC24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62CBC"/>
    <w:multiLevelType w:val="hybridMultilevel"/>
    <w:tmpl w:val="D3AADA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F4F7434"/>
    <w:multiLevelType w:val="hybridMultilevel"/>
    <w:tmpl w:val="8D403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2E07DB"/>
    <w:multiLevelType w:val="multilevel"/>
    <w:tmpl w:val="31D8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C137E1"/>
    <w:multiLevelType w:val="hybridMultilevel"/>
    <w:tmpl w:val="008A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D629E"/>
    <w:multiLevelType w:val="multilevel"/>
    <w:tmpl w:val="37CA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11497A"/>
    <w:multiLevelType w:val="multilevel"/>
    <w:tmpl w:val="0F048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C1EB1"/>
    <w:multiLevelType w:val="hybridMultilevel"/>
    <w:tmpl w:val="56C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71392"/>
    <w:multiLevelType w:val="hybridMultilevel"/>
    <w:tmpl w:val="54EEC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B62277"/>
    <w:multiLevelType w:val="hybridMultilevel"/>
    <w:tmpl w:val="D974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222D12"/>
    <w:multiLevelType w:val="hybridMultilevel"/>
    <w:tmpl w:val="6908C47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36C3440"/>
    <w:multiLevelType w:val="hybridMultilevel"/>
    <w:tmpl w:val="7F08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6"/>
  </w:num>
  <w:num w:numId="5">
    <w:abstractNumId w:val="13"/>
  </w:num>
  <w:num w:numId="6">
    <w:abstractNumId w:val="15"/>
  </w:num>
  <w:num w:numId="7">
    <w:abstractNumId w:val="17"/>
  </w:num>
  <w:num w:numId="8">
    <w:abstractNumId w:val="10"/>
  </w:num>
  <w:num w:numId="9">
    <w:abstractNumId w:val="8"/>
  </w:num>
  <w:num w:numId="10">
    <w:abstractNumId w:val="12"/>
  </w:num>
  <w:num w:numId="11">
    <w:abstractNumId w:val="0"/>
  </w:num>
  <w:num w:numId="12">
    <w:abstractNumId w:val="1"/>
  </w:num>
  <w:num w:numId="13">
    <w:abstractNumId w:val="11"/>
  </w:num>
  <w:num w:numId="14">
    <w:abstractNumId w:val="5"/>
  </w:num>
  <w:num w:numId="15">
    <w:abstractNumId w:val="6"/>
  </w:num>
  <w:num w:numId="16">
    <w:abstractNumId w:val="14"/>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B1"/>
    <w:rsid w:val="00010950"/>
    <w:rsid w:val="000335D9"/>
    <w:rsid w:val="00044A3C"/>
    <w:rsid w:val="00045833"/>
    <w:rsid w:val="000479D0"/>
    <w:rsid w:val="00063AAA"/>
    <w:rsid w:val="00064E0F"/>
    <w:rsid w:val="000702E7"/>
    <w:rsid w:val="0009062A"/>
    <w:rsid w:val="0009275A"/>
    <w:rsid w:val="00095689"/>
    <w:rsid w:val="000961C4"/>
    <w:rsid w:val="000A0FAE"/>
    <w:rsid w:val="000A503E"/>
    <w:rsid w:val="000B0AFC"/>
    <w:rsid w:val="000B5826"/>
    <w:rsid w:val="000B6305"/>
    <w:rsid w:val="000C041E"/>
    <w:rsid w:val="000C055E"/>
    <w:rsid w:val="000C56AD"/>
    <w:rsid w:val="000D19CB"/>
    <w:rsid w:val="000D3C72"/>
    <w:rsid w:val="000E1F2F"/>
    <w:rsid w:val="000F4875"/>
    <w:rsid w:val="00121BB5"/>
    <w:rsid w:val="001262D6"/>
    <w:rsid w:val="0013774D"/>
    <w:rsid w:val="001424AB"/>
    <w:rsid w:val="001438B1"/>
    <w:rsid w:val="00143CE9"/>
    <w:rsid w:val="001462B5"/>
    <w:rsid w:val="00146335"/>
    <w:rsid w:val="0014772C"/>
    <w:rsid w:val="001532B0"/>
    <w:rsid w:val="00153320"/>
    <w:rsid w:val="00164D68"/>
    <w:rsid w:val="001702DC"/>
    <w:rsid w:val="0017389C"/>
    <w:rsid w:val="001741DA"/>
    <w:rsid w:val="001831EB"/>
    <w:rsid w:val="0018350A"/>
    <w:rsid w:val="00190EB2"/>
    <w:rsid w:val="001955AA"/>
    <w:rsid w:val="001A0E7C"/>
    <w:rsid w:val="001A3D4D"/>
    <w:rsid w:val="001C2BAF"/>
    <w:rsid w:val="001C3237"/>
    <w:rsid w:val="001C390B"/>
    <w:rsid w:val="001C46BA"/>
    <w:rsid w:val="001C7A79"/>
    <w:rsid w:val="001E299C"/>
    <w:rsid w:val="001E62C0"/>
    <w:rsid w:val="001E66B2"/>
    <w:rsid w:val="001F0176"/>
    <w:rsid w:val="001F22E9"/>
    <w:rsid w:val="001F3FFA"/>
    <w:rsid w:val="001F66AE"/>
    <w:rsid w:val="00211E70"/>
    <w:rsid w:val="00221C78"/>
    <w:rsid w:val="002235AA"/>
    <w:rsid w:val="0022514C"/>
    <w:rsid w:val="00240F85"/>
    <w:rsid w:val="00244C20"/>
    <w:rsid w:val="00246C17"/>
    <w:rsid w:val="002521F5"/>
    <w:rsid w:val="00254957"/>
    <w:rsid w:val="00256BDB"/>
    <w:rsid w:val="00263C9C"/>
    <w:rsid w:val="00272C21"/>
    <w:rsid w:val="00275D5B"/>
    <w:rsid w:val="00280DE7"/>
    <w:rsid w:val="00282EAB"/>
    <w:rsid w:val="0029003C"/>
    <w:rsid w:val="002A7AC3"/>
    <w:rsid w:val="002C4754"/>
    <w:rsid w:val="002C7130"/>
    <w:rsid w:val="002D232D"/>
    <w:rsid w:val="002D6DBE"/>
    <w:rsid w:val="002E21FF"/>
    <w:rsid w:val="002F224C"/>
    <w:rsid w:val="002F3A57"/>
    <w:rsid w:val="00300808"/>
    <w:rsid w:val="0030115E"/>
    <w:rsid w:val="003020E1"/>
    <w:rsid w:val="00313947"/>
    <w:rsid w:val="0032090D"/>
    <w:rsid w:val="003223A7"/>
    <w:rsid w:val="003263D4"/>
    <w:rsid w:val="0033223F"/>
    <w:rsid w:val="00332B61"/>
    <w:rsid w:val="00333DAA"/>
    <w:rsid w:val="00342673"/>
    <w:rsid w:val="00346477"/>
    <w:rsid w:val="00350FF4"/>
    <w:rsid w:val="00352176"/>
    <w:rsid w:val="00353B80"/>
    <w:rsid w:val="003554FA"/>
    <w:rsid w:val="003673CF"/>
    <w:rsid w:val="0037594D"/>
    <w:rsid w:val="003831F6"/>
    <w:rsid w:val="003A13D5"/>
    <w:rsid w:val="003B4CF7"/>
    <w:rsid w:val="003C03B7"/>
    <w:rsid w:val="003C123A"/>
    <w:rsid w:val="003C2B03"/>
    <w:rsid w:val="003C49B0"/>
    <w:rsid w:val="003C601D"/>
    <w:rsid w:val="003D5386"/>
    <w:rsid w:val="003E32CC"/>
    <w:rsid w:val="003E750C"/>
    <w:rsid w:val="003E75B3"/>
    <w:rsid w:val="003E7678"/>
    <w:rsid w:val="003E7724"/>
    <w:rsid w:val="003F13CE"/>
    <w:rsid w:val="003F264A"/>
    <w:rsid w:val="003F2807"/>
    <w:rsid w:val="003F7506"/>
    <w:rsid w:val="00400D71"/>
    <w:rsid w:val="00410F04"/>
    <w:rsid w:val="004150F4"/>
    <w:rsid w:val="004223D1"/>
    <w:rsid w:val="004226E9"/>
    <w:rsid w:val="00423A27"/>
    <w:rsid w:val="00430781"/>
    <w:rsid w:val="00433A9A"/>
    <w:rsid w:val="00434B64"/>
    <w:rsid w:val="0044115E"/>
    <w:rsid w:val="00441CC5"/>
    <w:rsid w:val="00452E87"/>
    <w:rsid w:val="00453EB1"/>
    <w:rsid w:val="0045429D"/>
    <w:rsid w:val="004743AA"/>
    <w:rsid w:val="004748AB"/>
    <w:rsid w:val="004769DB"/>
    <w:rsid w:val="00477C58"/>
    <w:rsid w:val="0048375F"/>
    <w:rsid w:val="00491AD1"/>
    <w:rsid w:val="00494259"/>
    <w:rsid w:val="00496A4F"/>
    <w:rsid w:val="004A0D5F"/>
    <w:rsid w:val="004A0E0B"/>
    <w:rsid w:val="004A6F6D"/>
    <w:rsid w:val="004A73AE"/>
    <w:rsid w:val="004A79EA"/>
    <w:rsid w:val="004B0A8F"/>
    <w:rsid w:val="004B1A94"/>
    <w:rsid w:val="004C15FB"/>
    <w:rsid w:val="004C5483"/>
    <w:rsid w:val="004C5966"/>
    <w:rsid w:val="004C68A5"/>
    <w:rsid w:val="004C73FA"/>
    <w:rsid w:val="004D1515"/>
    <w:rsid w:val="004D2A9E"/>
    <w:rsid w:val="004D4980"/>
    <w:rsid w:val="004E301E"/>
    <w:rsid w:val="004E3BC9"/>
    <w:rsid w:val="004F5161"/>
    <w:rsid w:val="005030E5"/>
    <w:rsid w:val="005054C9"/>
    <w:rsid w:val="00506096"/>
    <w:rsid w:val="005106B9"/>
    <w:rsid w:val="00510B4F"/>
    <w:rsid w:val="00515314"/>
    <w:rsid w:val="00517356"/>
    <w:rsid w:val="005176AC"/>
    <w:rsid w:val="0052328F"/>
    <w:rsid w:val="00525E83"/>
    <w:rsid w:val="0053627C"/>
    <w:rsid w:val="0053699B"/>
    <w:rsid w:val="0053715B"/>
    <w:rsid w:val="005375A7"/>
    <w:rsid w:val="00544892"/>
    <w:rsid w:val="00545C4E"/>
    <w:rsid w:val="0054DDD9"/>
    <w:rsid w:val="005527FB"/>
    <w:rsid w:val="00557CF1"/>
    <w:rsid w:val="0056438D"/>
    <w:rsid w:val="00570EA1"/>
    <w:rsid w:val="00582CAF"/>
    <w:rsid w:val="005847E9"/>
    <w:rsid w:val="00590FFF"/>
    <w:rsid w:val="0059523A"/>
    <w:rsid w:val="005A3EBB"/>
    <w:rsid w:val="005A6797"/>
    <w:rsid w:val="005B199F"/>
    <w:rsid w:val="005B5D79"/>
    <w:rsid w:val="005C4CB7"/>
    <w:rsid w:val="005D1F18"/>
    <w:rsid w:val="005D2185"/>
    <w:rsid w:val="005D4CA3"/>
    <w:rsid w:val="005E6CAF"/>
    <w:rsid w:val="005F02B0"/>
    <w:rsid w:val="005F3F5E"/>
    <w:rsid w:val="005F6D6D"/>
    <w:rsid w:val="0060622A"/>
    <w:rsid w:val="0061185C"/>
    <w:rsid w:val="00621DAE"/>
    <w:rsid w:val="00625283"/>
    <w:rsid w:val="00627262"/>
    <w:rsid w:val="00632F03"/>
    <w:rsid w:val="00635747"/>
    <w:rsid w:val="006400F4"/>
    <w:rsid w:val="006430A0"/>
    <w:rsid w:val="006430CB"/>
    <w:rsid w:val="00651963"/>
    <w:rsid w:val="00660FF9"/>
    <w:rsid w:val="00665AE9"/>
    <w:rsid w:val="00673A59"/>
    <w:rsid w:val="00675ABA"/>
    <w:rsid w:val="00677AAF"/>
    <w:rsid w:val="0068045A"/>
    <w:rsid w:val="00680B9E"/>
    <w:rsid w:val="00691FAA"/>
    <w:rsid w:val="00693239"/>
    <w:rsid w:val="006939A1"/>
    <w:rsid w:val="00693FCF"/>
    <w:rsid w:val="006A082D"/>
    <w:rsid w:val="006A08BF"/>
    <w:rsid w:val="006B00BD"/>
    <w:rsid w:val="006B02F3"/>
    <w:rsid w:val="006B302B"/>
    <w:rsid w:val="006B6A1E"/>
    <w:rsid w:val="006B6A6C"/>
    <w:rsid w:val="006B7271"/>
    <w:rsid w:val="006C0FA6"/>
    <w:rsid w:val="006C11F2"/>
    <w:rsid w:val="006C35AE"/>
    <w:rsid w:val="006C3D75"/>
    <w:rsid w:val="006C7BE8"/>
    <w:rsid w:val="006F17C9"/>
    <w:rsid w:val="006F3879"/>
    <w:rsid w:val="006F4CC1"/>
    <w:rsid w:val="006F782E"/>
    <w:rsid w:val="007152F6"/>
    <w:rsid w:val="00717934"/>
    <w:rsid w:val="0072489A"/>
    <w:rsid w:val="0072738D"/>
    <w:rsid w:val="00731EFF"/>
    <w:rsid w:val="00736A18"/>
    <w:rsid w:val="00740182"/>
    <w:rsid w:val="00740D8A"/>
    <w:rsid w:val="007448C5"/>
    <w:rsid w:val="00750FDC"/>
    <w:rsid w:val="007541B5"/>
    <w:rsid w:val="00755061"/>
    <w:rsid w:val="00760052"/>
    <w:rsid w:val="007622A2"/>
    <w:rsid w:val="00762F2F"/>
    <w:rsid w:val="00763E69"/>
    <w:rsid w:val="00766CBB"/>
    <w:rsid w:val="007943F6"/>
    <w:rsid w:val="00794574"/>
    <w:rsid w:val="007A3602"/>
    <w:rsid w:val="007B20B1"/>
    <w:rsid w:val="007B3177"/>
    <w:rsid w:val="007B4E13"/>
    <w:rsid w:val="007B7A47"/>
    <w:rsid w:val="007D2242"/>
    <w:rsid w:val="007D4B02"/>
    <w:rsid w:val="007D4B40"/>
    <w:rsid w:val="007D4C77"/>
    <w:rsid w:val="007D7E9E"/>
    <w:rsid w:val="007E6050"/>
    <w:rsid w:val="007F3BEC"/>
    <w:rsid w:val="008029EA"/>
    <w:rsid w:val="00806A91"/>
    <w:rsid w:val="00811E09"/>
    <w:rsid w:val="00812A7B"/>
    <w:rsid w:val="00816D29"/>
    <w:rsid w:val="008203BA"/>
    <w:rsid w:val="008208F3"/>
    <w:rsid w:val="00827962"/>
    <w:rsid w:val="00830CA2"/>
    <w:rsid w:val="00831FE9"/>
    <w:rsid w:val="0083506E"/>
    <w:rsid w:val="00842E5D"/>
    <w:rsid w:val="00843721"/>
    <w:rsid w:val="008457CC"/>
    <w:rsid w:val="008476EF"/>
    <w:rsid w:val="00850845"/>
    <w:rsid w:val="00863DB7"/>
    <w:rsid w:val="008673E5"/>
    <w:rsid w:val="00870F1F"/>
    <w:rsid w:val="00871D37"/>
    <w:rsid w:val="008759A8"/>
    <w:rsid w:val="00876A3A"/>
    <w:rsid w:val="008803A9"/>
    <w:rsid w:val="00881F29"/>
    <w:rsid w:val="00887591"/>
    <w:rsid w:val="00895FE2"/>
    <w:rsid w:val="008960CE"/>
    <w:rsid w:val="0089650C"/>
    <w:rsid w:val="008974DD"/>
    <w:rsid w:val="008B4858"/>
    <w:rsid w:val="008B5025"/>
    <w:rsid w:val="008C17AC"/>
    <w:rsid w:val="008C312E"/>
    <w:rsid w:val="008C4BA1"/>
    <w:rsid w:val="008C5A9C"/>
    <w:rsid w:val="008C5B4D"/>
    <w:rsid w:val="008D5615"/>
    <w:rsid w:val="008E0B15"/>
    <w:rsid w:val="008E1539"/>
    <w:rsid w:val="008E2690"/>
    <w:rsid w:val="008E5776"/>
    <w:rsid w:val="008F5937"/>
    <w:rsid w:val="0090093F"/>
    <w:rsid w:val="00902B37"/>
    <w:rsid w:val="009048D7"/>
    <w:rsid w:val="00907FA6"/>
    <w:rsid w:val="00912FB6"/>
    <w:rsid w:val="0091641E"/>
    <w:rsid w:val="00923D39"/>
    <w:rsid w:val="00933FC8"/>
    <w:rsid w:val="0094089B"/>
    <w:rsid w:val="0094503D"/>
    <w:rsid w:val="00947AE4"/>
    <w:rsid w:val="009525A3"/>
    <w:rsid w:val="00960262"/>
    <w:rsid w:val="00960E88"/>
    <w:rsid w:val="00960F38"/>
    <w:rsid w:val="00963407"/>
    <w:rsid w:val="00965AAA"/>
    <w:rsid w:val="009720D7"/>
    <w:rsid w:val="0097492A"/>
    <w:rsid w:val="00977B03"/>
    <w:rsid w:val="0099351A"/>
    <w:rsid w:val="009940CA"/>
    <w:rsid w:val="009A33D1"/>
    <w:rsid w:val="009A4C5F"/>
    <w:rsid w:val="009B02E5"/>
    <w:rsid w:val="009B466E"/>
    <w:rsid w:val="009B7C49"/>
    <w:rsid w:val="009C4184"/>
    <w:rsid w:val="009C446D"/>
    <w:rsid w:val="009C6CAF"/>
    <w:rsid w:val="009C7062"/>
    <w:rsid w:val="009D7954"/>
    <w:rsid w:val="009D7F9E"/>
    <w:rsid w:val="009E2925"/>
    <w:rsid w:val="009E49C6"/>
    <w:rsid w:val="009E5AB1"/>
    <w:rsid w:val="009F5FC4"/>
    <w:rsid w:val="009F6173"/>
    <w:rsid w:val="00A0790C"/>
    <w:rsid w:val="00A130DE"/>
    <w:rsid w:val="00A16BC4"/>
    <w:rsid w:val="00A25305"/>
    <w:rsid w:val="00A266B4"/>
    <w:rsid w:val="00A27883"/>
    <w:rsid w:val="00A31683"/>
    <w:rsid w:val="00A338B3"/>
    <w:rsid w:val="00A33DBE"/>
    <w:rsid w:val="00A34A4C"/>
    <w:rsid w:val="00A35145"/>
    <w:rsid w:val="00A4625A"/>
    <w:rsid w:val="00A55875"/>
    <w:rsid w:val="00A6129D"/>
    <w:rsid w:val="00A650F2"/>
    <w:rsid w:val="00A67504"/>
    <w:rsid w:val="00A7274F"/>
    <w:rsid w:val="00A816DE"/>
    <w:rsid w:val="00A920AC"/>
    <w:rsid w:val="00A92309"/>
    <w:rsid w:val="00A92DAC"/>
    <w:rsid w:val="00A92F40"/>
    <w:rsid w:val="00A967F9"/>
    <w:rsid w:val="00AA3265"/>
    <w:rsid w:val="00AC1126"/>
    <w:rsid w:val="00AC1649"/>
    <w:rsid w:val="00AC7C73"/>
    <w:rsid w:val="00AD24A1"/>
    <w:rsid w:val="00AD2837"/>
    <w:rsid w:val="00AD3096"/>
    <w:rsid w:val="00AD3302"/>
    <w:rsid w:val="00AD36E9"/>
    <w:rsid w:val="00AD57EB"/>
    <w:rsid w:val="00AE0671"/>
    <w:rsid w:val="00AE0CA0"/>
    <w:rsid w:val="00AE0E49"/>
    <w:rsid w:val="00AF4912"/>
    <w:rsid w:val="00AF4EFA"/>
    <w:rsid w:val="00AF4F63"/>
    <w:rsid w:val="00AF525E"/>
    <w:rsid w:val="00AF7BDF"/>
    <w:rsid w:val="00B03F0A"/>
    <w:rsid w:val="00B12479"/>
    <w:rsid w:val="00B15A3A"/>
    <w:rsid w:val="00B23A0C"/>
    <w:rsid w:val="00B26611"/>
    <w:rsid w:val="00B34BD6"/>
    <w:rsid w:val="00B358E2"/>
    <w:rsid w:val="00B50862"/>
    <w:rsid w:val="00B63685"/>
    <w:rsid w:val="00B652E2"/>
    <w:rsid w:val="00B66AB7"/>
    <w:rsid w:val="00B67EE5"/>
    <w:rsid w:val="00B70734"/>
    <w:rsid w:val="00B719A3"/>
    <w:rsid w:val="00B748C8"/>
    <w:rsid w:val="00B773E3"/>
    <w:rsid w:val="00B90A66"/>
    <w:rsid w:val="00B94388"/>
    <w:rsid w:val="00B9777A"/>
    <w:rsid w:val="00BA3246"/>
    <w:rsid w:val="00BA482F"/>
    <w:rsid w:val="00BA7508"/>
    <w:rsid w:val="00BB16FC"/>
    <w:rsid w:val="00BB4BD6"/>
    <w:rsid w:val="00BB5B9B"/>
    <w:rsid w:val="00BC0E81"/>
    <w:rsid w:val="00BC75D5"/>
    <w:rsid w:val="00BD3894"/>
    <w:rsid w:val="00BE0E80"/>
    <w:rsid w:val="00BE37F9"/>
    <w:rsid w:val="00BE3B5C"/>
    <w:rsid w:val="00BE3CCE"/>
    <w:rsid w:val="00BE41E2"/>
    <w:rsid w:val="00BF04FE"/>
    <w:rsid w:val="00BF30D7"/>
    <w:rsid w:val="00BF6F6F"/>
    <w:rsid w:val="00C15115"/>
    <w:rsid w:val="00C1650F"/>
    <w:rsid w:val="00C221F0"/>
    <w:rsid w:val="00C2473D"/>
    <w:rsid w:val="00C305E2"/>
    <w:rsid w:val="00C320DE"/>
    <w:rsid w:val="00C372E6"/>
    <w:rsid w:val="00C42F82"/>
    <w:rsid w:val="00C44A20"/>
    <w:rsid w:val="00C521F6"/>
    <w:rsid w:val="00C54DAC"/>
    <w:rsid w:val="00C70E77"/>
    <w:rsid w:val="00C718D1"/>
    <w:rsid w:val="00C80077"/>
    <w:rsid w:val="00C8054F"/>
    <w:rsid w:val="00C86758"/>
    <w:rsid w:val="00C976B4"/>
    <w:rsid w:val="00CA532C"/>
    <w:rsid w:val="00CB0700"/>
    <w:rsid w:val="00CB3FFC"/>
    <w:rsid w:val="00CB48AE"/>
    <w:rsid w:val="00CC39F7"/>
    <w:rsid w:val="00CC5223"/>
    <w:rsid w:val="00CC560E"/>
    <w:rsid w:val="00CD266F"/>
    <w:rsid w:val="00CD5441"/>
    <w:rsid w:val="00CE3576"/>
    <w:rsid w:val="00CE3D41"/>
    <w:rsid w:val="00CE6B70"/>
    <w:rsid w:val="00CF0271"/>
    <w:rsid w:val="00CF5806"/>
    <w:rsid w:val="00D010E3"/>
    <w:rsid w:val="00D01AA6"/>
    <w:rsid w:val="00D01DB5"/>
    <w:rsid w:val="00D02ADC"/>
    <w:rsid w:val="00D02C11"/>
    <w:rsid w:val="00D21C13"/>
    <w:rsid w:val="00D326D1"/>
    <w:rsid w:val="00D34F28"/>
    <w:rsid w:val="00D36144"/>
    <w:rsid w:val="00D40383"/>
    <w:rsid w:val="00D44066"/>
    <w:rsid w:val="00D444A5"/>
    <w:rsid w:val="00D4734C"/>
    <w:rsid w:val="00D50272"/>
    <w:rsid w:val="00D53A4B"/>
    <w:rsid w:val="00D62EE1"/>
    <w:rsid w:val="00D71406"/>
    <w:rsid w:val="00D74105"/>
    <w:rsid w:val="00D74A01"/>
    <w:rsid w:val="00D824CC"/>
    <w:rsid w:val="00D905CA"/>
    <w:rsid w:val="00D909A1"/>
    <w:rsid w:val="00D940BB"/>
    <w:rsid w:val="00DA0533"/>
    <w:rsid w:val="00DA5FCA"/>
    <w:rsid w:val="00DB4759"/>
    <w:rsid w:val="00DB4BD7"/>
    <w:rsid w:val="00DC1EB8"/>
    <w:rsid w:val="00DC30C4"/>
    <w:rsid w:val="00DC530A"/>
    <w:rsid w:val="00DD031B"/>
    <w:rsid w:val="00DD2D01"/>
    <w:rsid w:val="00DE1FD4"/>
    <w:rsid w:val="00DE200C"/>
    <w:rsid w:val="00DE3E12"/>
    <w:rsid w:val="00DE58F5"/>
    <w:rsid w:val="00DE6092"/>
    <w:rsid w:val="00DF00BF"/>
    <w:rsid w:val="00DF0CBD"/>
    <w:rsid w:val="00DF2E9A"/>
    <w:rsid w:val="00DF5475"/>
    <w:rsid w:val="00DF688A"/>
    <w:rsid w:val="00DF738E"/>
    <w:rsid w:val="00DF747A"/>
    <w:rsid w:val="00E12CBD"/>
    <w:rsid w:val="00E148E5"/>
    <w:rsid w:val="00E208BA"/>
    <w:rsid w:val="00E22E8B"/>
    <w:rsid w:val="00E23D6E"/>
    <w:rsid w:val="00E242A8"/>
    <w:rsid w:val="00E2762E"/>
    <w:rsid w:val="00E34371"/>
    <w:rsid w:val="00E464DF"/>
    <w:rsid w:val="00E5238E"/>
    <w:rsid w:val="00E5747C"/>
    <w:rsid w:val="00E61263"/>
    <w:rsid w:val="00E61DFE"/>
    <w:rsid w:val="00E80EDC"/>
    <w:rsid w:val="00E86127"/>
    <w:rsid w:val="00E9061C"/>
    <w:rsid w:val="00E92C65"/>
    <w:rsid w:val="00E932BA"/>
    <w:rsid w:val="00E95FF2"/>
    <w:rsid w:val="00E9650B"/>
    <w:rsid w:val="00EA11A6"/>
    <w:rsid w:val="00EA358B"/>
    <w:rsid w:val="00EA3681"/>
    <w:rsid w:val="00EA560E"/>
    <w:rsid w:val="00EA5ADF"/>
    <w:rsid w:val="00EB5DD2"/>
    <w:rsid w:val="00EB6CA3"/>
    <w:rsid w:val="00EC0854"/>
    <w:rsid w:val="00EC0D0B"/>
    <w:rsid w:val="00EC4227"/>
    <w:rsid w:val="00EC7E30"/>
    <w:rsid w:val="00EC7F38"/>
    <w:rsid w:val="00ED0237"/>
    <w:rsid w:val="00ED3715"/>
    <w:rsid w:val="00ED4AF6"/>
    <w:rsid w:val="00ED4DA4"/>
    <w:rsid w:val="00ED6433"/>
    <w:rsid w:val="00ED6A39"/>
    <w:rsid w:val="00ED770C"/>
    <w:rsid w:val="00EE2BBF"/>
    <w:rsid w:val="00EE3E57"/>
    <w:rsid w:val="00EE5113"/>
    <w:rsid w:val="00EF2C8A"/>
    <w:rsid w:val="00F0136F"/>
    <w:rsid w:val="00F0284A"/>
    <w:rsid w:val="00F0521D"/>
    <w:rsid w:val="00F0731E"/>
    <w:rsid w:val="00F12947"/>
    <w:rsid w:val="00F1726C"/>
    <w:rsid w:val="00F203DA"/>
    <w:rsid w:val="00F20EB0"/>
    <w:rsid w:val="00F27FB2"/>
    <w:rsid w:val="00F32CD6"/>
    <w:rsid w:val="00F36420"/>
    <w:rsid w:val="00F37445"/>
    <w:rsid w:val="00F37BC8"/>
    <w:rsid w:val="00F523A9"/>
    <w:rsid w:val="00F523C1"/>
    <w:rsid w:val="00F57D7B"/>
    <w:rsid w:val="00F60C5D"/>
    <w:rsid w:val="00F634D6"/>
    <w:rsid w:val="00F67671"/>
    <w:rsid w:val="00F706B6"/>
    <w:rsid w:val="00F7673A"/>
    <w:rsid w:val="00F777B3"/>
    <w:rsid w:val="00F802EB"/>
    <w:rsid w:val="00F82D71"/>
    <w:rsid w:val="00F83806"/>
    <w:rsid w:val="00F86AE9"/>
    <w:rsid w:val="00F879B7"/>
    <w:rsid w:val="00F90EC4"/>
    <w:rsid w:val="00F91436"/>
    <w:rsid w:val="00F92CA6"/>
    <w:rsid w:val="00F9647D"/>
    <w:rsid w:val="00F96AAE"/>
    <w:rsid w:val="00FA0941"/>
    <w:rsid w:val="00FB15E0"/>
    <w:rsid w:val="00FC1B9F"/>
    <w:rsid w:val="00FC2FBA"/>
    <w:rsid w:val="00FC37D5"/>
    <w:rsid w:val="00FC7397"/>
    <w:rsid w:val="00FE589E"/>
    <w:rsid w:val="00FF63E6"/>
    <w:rsid w:val="222274FE"/>
    <w:rsid w:val="2804D940"/>
    <w:rsid w:val="2AEE9893"/>
    <w:rsid w:val="2E8258ED"/>
    <w:rsid w:val="349F893D"/>
    <w:rsid w:val="510BE31B"/>
    <w:rsid w:val="5CE429AA"/>
    <w:rsid w:val="6935065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BF508A"/>
  <w15:docId w15:val="{C28BF9A7-7E45-C544-81CD-283DF187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4BA1"/>
    <w:pPr>
      <w:spacing w:after="200" w:line="276" w:lineRule="auto"/>
      <w:jc w:val="both"/>
    </w:pPr>
    <w:rPr>
      <w:sz w:val="24"/>
      <w:szCs w:val="24"/>
      <w:lang w:eastAsia="en-US"/>
    </w:rPr>
  </w:style>
  <w:style w:type="paragraph" w:styleId="Heading1">
    <w:name w:val="heading 1"/>
    <w:basedOn w:val="Normal"/>
    <w:next w:val="Normal"/>
    <w:link w:val="Heading1Char"/>
    <w:uiPriority w:val="9"/>
    <w:qFormat/>
    <w:rsid w:val="00410F04"/>
    <w:pPr>
      <w:keepNext/>
      <w:keepLines/>
      <w:spacing w:before="480" w:after="240" w:line="240" w:lineRule="auto"/>
      <w:jc w:val="left"/>
      <w:outlineLvl w:val="0"/>
    </w:pPr>
    <w:rPr>
      <w:rFonts w:asciiTheme="majorHAnsi" w:eastAsiaTheme="majorEastAsia" w:hAnsiTheme="majorHAnsi" w:cstheme="majorBidi"/>
      <w:b/>
      <w:bCs/>
      <w:color w:val="000000" w:themeColor="text1"/>
      <w:sz w:val="40"/>
      <w:szCs w:val="32"/>
      <w:lang w:val="en-US"/>
    </w:rPr>
  </w:style>
  <w:style w:type="paragraph" w:styleId="Heading2">
    <w:name w:val="heading 2"/>
    <w:basedOn w:val="Normal"/>
    <w:next w:val="Normal"/>
    <w:link w:val="Heading2Char"/>
    <w:uiPriority w:val="9"/>
    <w:unhideWhenUsed/>
    <w:qFormat/>
    <w:rsid w:val="00410F04"/>
    <w:pPr>
      <w:keepNext/>
      <w:keepLines/>
      <w:spacing w:before="240" w:after="12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211E70"/>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C1B9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302"/>
    <w:rPr>
      <w:color w:val="0000FF"/>
      <w:u w:val="single"/>
    </w:rPr>
  </w:style>
  <w:style w:type="paragraph" w:styleId="BalloonText">
    <w:name w:val="Balloon Text"/>
    <w:basedOn w:val="Normal"/>
    <w:link w:val="BalloonTextChar"/>
    <w:uiPriority w:val="99"/>
    <w:semiHidden/>
    <w:unhideWhenUsed/>
    <w:rsid w:val="001F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2E9"/>
    <w:rPr>
      <w:rFonts w:ascii="Tahoma" w:hAnsi="Tahoma" w:cs="Tahoma"/>
      <w:sz w:val="16"/>
      <w:szCs w:val="16"/>
    </w:rPr>
  </w:style>
  <w:style w:type="paragraph" w:styleId="NoSpacing">
    <w:name w:val="No Spacing"/>
    <w:uiPriority w:val="1"/>
    <w:qFormat/>
    <w:rsid w:val="004E3BC9"/>
    <w:pPr>
      <w:jc w:val="both"/>
    </w:pPr>
    <w:rPr>
      <w:sz w:val="24"/>
      <w:szCs w:val="24"/>
      <w:lang w:eastAsia="en-US"/>
    </w:rPr>
  </w:style>
  <w:style w:type="paragraph" w:styleId="ListParagraph">
    <w:name w:val="List Paragraph"/>
    <w:basedOn w:val="Normal"/>
    <w:uiPriority w:val="34"/>
    <w:qFormat/>
    <w:rsid w:val="004E3BC9"/>
    <w:pPr>
      <w:ind w:left="720"/>
      <w:contextualSpacing/>
    </w:pPr>
  </w:style>
  <w:style w:type="character" w:customStyle="1" w:styleId="Heading1Char">
    <w:name w:val="Heading 1 Char"/>
    <w:basedOn w:val="DefaultParagraphFont"/>
    <w:link w:val="Heading1"/>
    <w:uiPriority w:val="9"/>
    <w:rsid w:val="00410F04"/>
    <w:rPr>
      <w:rFonts w:asciiTheme="majorHAnsi" w:eastAsiaTheme="majorEastAsia" w:hAnsiTheme="majorHAnsi" w:cstheme="majorBidi"/>
      <w:b/>
      <w:bCs/>
      <w:color w:val="000000" w:themeColor="text1"/>
      <w:sz w:val="40"/>
      <w:szCs w:val="32"/>
      <w:lang w:val="en-US" w:eastAsia="en-US"/>
    </w:rPr>
  </w:style>
  <w:style w:type="paragraph" w:styleId="TOC1">
    <w:name w:val="toc 1"/>
    <w:basedOn w:val="Normal"/>
    <w:next w:val="Normal"/>
    <w:autoRedefine/>
    <w:uiPriority w:val="39"/>
    <w:unhideWhenUsed/>
    <w:rsid w:val="008E5776"/>
    <w:pPr>
      <w:tabs>
        <w:tab w:val="right" w:leader="dot" w:pos="10196"/>
      </w:tabs>
      <w:spacing w:before="200" w:after="0"/>
    </w:pPr>
    <w:rPr>
      <w:b/>
      <w:bCs/>
      <w:noProof/>
      <w:sz w:val="28"/>
      <w:szCs w:val="28"/>
    </w:rPr>
  </w:style>
  <w:style w:type="paragraph" w:styleId="TOC2">
    <w:name w:val="toc 2"/>
    <w:basedOn w:val="Normal"/>
    <w:next w:val="Normal"/>
    <w:autoRedefine/>
    <w:uiPriority w:val="39"/>
    <w:unhideWhenUsed/>
    <w:rsid w:val="008E5776"/>
    <w:pPr>
      <w:tabs>
        <w:tab w:val="right" w:leader="dot" w:pos="10196"/>
      </w:tabs>
      <w:ind w:left="238"/>
      <w:contextualSpacing/>
    </w:pPr>
  </w:style>
  <w:style w:type="paragraph" w:styleId="TOC3">
    <w:name w:val="toc 3"/>
    <w:basedOn w:val="Normal"/>
    <w:next w:val="Normal"/>
    <w:autoRedefine/>
    <w:uiPriority w:val="39"/>
    <w:unhideWhenUsed/>
    <w:rsid w:val="009B466E"/>
    <w:pPr>
      <w:ind w:left="480"/>
    </w:pPr>
  </w:style>
  <w:style w:type="paragraph" w:styleId="TOC4">
    <w:name w:val="toc 4"/>
    <w:basedOn w:val="Normal"/>
    <w:next w:val="Normal"/>
    <w:autoRedefine/>
    <w:uiPriority w:val="39"/>
    <w:unhideWhenUsed/>
    <w:rsid w:val="009B466E"/>
    <w:pPr>
      <w:ind w:left="720"/>
    </w:pPr>
  </w:style>
  <w:style w:type="paragraph" w:styleId="TOC5">
    <w:name w:val="toc 5"/>
    <w:basedOn w:val="Normal"/>
    <w:next w:val="Normal"/>
    <w:autoRedefine/>
    <w:uiPriority w:val="39"/>
    <w:unhideWhenUsed/>
    <w:rsid w:val="009B466E"/>
    <w:pPr>
      <w:ind w:left="960"/>
    </w:pPr>
  </w:style>
  <w:style w:type="paragraph" w:styleId="TOC6">
    <w:name w:val="toc 6"/>
    <w:basedOn w:val="Normal"/>
    <w:next w:val="Normal"/>
    <w:autoRedefine/>
    <w:uiPriority w:val="39"/>
    <w:unhideWhenUsed/>
    <w:rsid w:val="009B466E"/>
    <w:pPr>
      <w:ind w:left="1200"/>
    </w:pPr>
  </w:style>
  <w:style w:type="paragraph" w:styleId="TOC7">
    <w:name w:val="toc 7"/>
    <w:basedOn w:val="Normal"/>
    <w:next w:val="Normal"/>
    <w:autoRedefine/>
    <w:uiPriority w:val="39"/>
    <w:unhideWhenUsed/>
    <w:rsid w:val="009B466E"/>
    <w:pPr>
      <w:ind w:left="1440"/>
    </w:pPr>
  </w:style>
  <w:style w:type="paragraph" w:styleId="TOC8">
    <w:name w:val="toc 8"/>
    <w:basedOn w:val="Normal"/>
    <w:next w:val="Normal"/>
    <w:autoRedefine/>
    <w:uiPriority w:val="39"/>
    <w:unhideWhenUsed/>
    <w:rsid w:val="009B466E"/>
    <w:pPr>
      <w:ind w:left="1680"/>
    </w:pPr>
  </w:style>
  <w:style w:type="paragraph" w:styleId="TOC9">
    <w:name w:val="toc 9"/>
    <w:basedOn w:val="Normal"/>
    <w:next w:val="Normal"/>
    <w:autoRedefine/>
    <w:uiPriority w:val="39"/>
    <w:unhideWhenUsed/>
    <w:rsid w:val="009B466E"/>
    <w:pPr>
      <w:ind w:left="1920"/>
    </w:pPr>
  </w:style>
  <w:style w:type="character" w:customStyle="1" w:styleId="Heading2Char">
    <w:name w:val="Heading 2 Char"/>
    <w:basedOn w:val="DefaultParagraphFont"/>
    <w:link w:val="Heading2"/>
    <w:uiPriority w:val="9"/>
    <w:rsid w:val="00410F04"/>
    <w:rPr>
      <w:rFonts w:asciiTheme="majorHAnsi" w:eastAsiaTheme="majorEastAsia" w:hAnsiTheme="majorHAnsi" w:cstheme="majorBidi"/>
      <w:b/>
      <w:bCs/>
      <w:color w:val="000000" w:themeColor="text1"/>
      <w:sz w:val="28"/>
      <w:szCs w:val="26"/>
      <w:lang w:eastAsia="en-US"/>
    </w:rPr>
  </w:style>
  <w:style w:type="paragraph" w:styleId="Footer">
    <w:name w:val="footer"/>
    <w:basedOn w:val="Normal"/>
    <w:link w:val="FooterChar"/>
    <w:uiPriority w:val="99"/>
    <w:unhideWhenUsed/>
    <w:rsid w:val="002A7A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7AC3"/>
    <w:rPr>
      <w:sz w:val="24"/>
      <w:szCs w:val="24"/>
      <w:lang w:eastAsia="en-US"/>
    </w:rPr>
  </w:style>
  <w:style w:type="character" w:styleId="PageNumber">
    <w:name w:val="page number"/>
    <w:basedOn w:val="DefaultParagraphFont"/>
    <w:uiPriority w:val="99"/>
    <w:semiHidden/>
    <w:unhideWhenUsed/>
    <w:rsid w:val="002A7AC3"/>
  </w:style>
  <w:style w:type="paragraph" w:styleId="Header">
    <w:name w:val="header"/>
    <w:basedOn w:val="Normal"/>
    <w:link w:val="HeaderChar"/>
    <w:uiPriority w:val="99"/>
    <w:unhideWhenUsed/>
    <w:rsid w:val="004A0E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E0B"/>
    <w:rPr>
      <w:sz w:val="24"/>
      <w:szCs w:val="24"/>
      <w:lang w:eastAsia="en-US"/>
    </w:rPr>
  </w:style>
  <w:style w:type="character" w:customStyle="1" w:styleId="Heading4Char">
    <w:name w:val="Heading 4 Char"/>
    <w:basedOn w:val="DefaultParagraphFont"/>
    <w:link w:val="Heading4"/>
    <w:uiPriority w:val="9"/>
    <w:rsid w:val="00FC1B9F"/>
    <w:rPr>
      <w:rFonts w:asciiTheme="majorHAnsi" w:eastAsiaTheme="majorEastAsia" w:hAnsiTheme="majorHAnsi" w:cstheme="majorBidi"/>
      <w:i/>
      <w:iCs/>
      <w:color w:val="365F91" w:themeColor="accent1" w:themeShade="BF"/>
      <w:sz w:val="24"/>
      <w:szCs w:val="24"/>
      <w:lang w:eastAsia="en-US"/>
    </w:rPr>
  </w:style>
  <w:style w:type="character" w:styleId="UnresolvedMention">
    <w:name w:val="Unresolved Mention"/>
    <w:basedOn w:val="DefaultParagraphFont"/>
    <w:uiPriority w:val="99"/>
    <w:rsid w:val="00FC1B9F"/>
    <w:rPr>
      <w:color w:val="808080"/>
      <w:shd w:val="clear" w:color="auto" w:fill="E6E6E6"/>
    </w:rPr>
  </w:style>
  <w:style w:type="table" w:styleId="TableGrid">
    <w:name w:val="Table Grid"/>
    <w:basedOn w:val="TableNormal"/>
    <w:uiPriority w:val="59"/>
    <w:rsid w:val="00195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1E70"/>
    <w:rPr>
      <w:rFonts w:asciiTheme="majorHAnsi" w:eastAsiaTheme="majorEastAsia" w:hAnsiTheme="majorHAnsi" w:cstheme="majorBidi"/>
      <w:color w:val="243F60" w:themeColor="accent1" w:themeShade="7F"/>
      <w:sz w:val="24"/>
      <w:szCs w:val="24"/>
      <w:lang w:eastAsia="en-US"/>
    </w:rPr>
  </w:style>
  <w:style w:type="table" w:styleId="ListTable3">
    <w:name w:val="List Table 3"/>
    <w:basedOn w:val="TableNormal"/>
    <w:uiPriority w:val="48"/>
    <w:rsid w:val="0048375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4837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39684">
      <w:bodyDiv w:val="1"/>
      <w:marLeft w:val="0"/>
      <w:marRight w:val="0"/>
      <w:marTop w:val="0"/>
      <w:marBottom w:val="0"/>
      <w:divBdr>
        <w:top w:val="none" w:sz="0" w:space="0" w:color="auto"/>
        <w:left w:val="none" w:sz="0" w:space="0" w:color="auto"/>
        <w:bottom w:val="none" w:sz="0" w:space="0" w:color="auto"/>
        <w:right w:val="none" w:sz="0" w:space="0" w:color="auto"/>
      </w:divBdr>
    </w:div>
    <w:div w:id="450980909">
      <w:bodyDiv w:val="1"/>
      <w:marLeft w:val="0"/>
      <w:marRight w:val="0"/>
      <w:marTop w:val="0"/>
      <w:marBottom w:val="0"/>
      <w:divBdr>
        <w:top w:val="none" w:sz="0" w:space="0" w:color="auto"/>
        <w:left w:val="none" w:sz="0" w:space="0" w:color="auto"/>
        <w:bottom w:val="none" w:sz="0" w:space="0" w:color="auto"/>
        <w:right w:val="none" w:sz="0" w:space="0" w:color="auto"/>
      </w:divBdr>
    </w:div>
    <w:div w:id="521821447">
      <w:bodyDiv w:val="1"/>
      <w:marLeft w:val="0"/>
      <w:marRight w:val="0"/>
      <w:marTop w:val="0"/>
      <w:marBottom w:val="0"/>
      <w:divBdr>
        <w:top w:val="none" w:sz="0" w:space="0" w:color="auto"/>
        <w:left w:val="none" w:sz="0" w:space="0" w:color="auto"/>
        <w:bottom w:val="none" w:sz="0" w:space="0" w:color="auto"/>
        <w:right w:val="none" w:sz="0" w:space="0" w:color="auto"/>
      </w:divBdr>
    </w:div>
    <w:div w:id="1438019380">
      <w:bodyDiv w:val="1"/>
      <w:marLeft w:val="0"/>
      <w:marRight w:val="0"/>
      <w:marTop w:val="0"/>
      <w:marBottom w:val="0"/>
      <w:divBdr>
        <w:top w:val="none" w:sz="0" w:space="0" w:color="auto"/>
        <w:left w:val="none" w:sz="0" w:space="0" w:color="auto"/>
        <w:bottom w:val="none" w:sz="0" w:space="0" w:color="auto"/>
        <w:right w:val="none" w:sz="0" w:space="0" w:color="auto"/>
      </w:divBdr>
    </w:div>
    <w:div w:id="1518228445">
      <w:bodyDiv w:val="1"/>
      <w:marLeft w:val="0"/>
      <w:marRight w:val="0"/>
      <w:marTop w:val="0"/>
      <w:marBottom w:val="0"/>
      <w:divBdr>
        <w:top w:val="none" w:sz="0" w:space="0" w:color="auto"/>
        <w:left w:val="none" w:sz="0" w:space="0" w:color="auto"/>
        <w:bottom w:val="none" w:sz="0" w:space="0" w:color="auto"/>
        <w:right w:val="none" w:sz="0" w:space="0" w:color="auto"/>
      </w:divBdr>
    </w:div>
    <w:div w:id="205881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tp.nz/immigration" TargetMode="External"/><Relationship Id="rId18" Type="http://schemas.openxmlformats.org/officeDocument/2006/relationships/hyperlink" Target="https://www.abs.gov.au/statistics/classifications/anzsco-australian-and-new-zealand-standard-classification-occupations/2021/browse-classification/2/26/261/2613"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abs.gov.au/statistics/classifications/anzsco-australian-and-new-zealand-standard-classification-occupations/2021/browse-classification/2/26/261/2612" TargetMode="External"/><Relationship Id="rId7" Type="http://schemas.openxmlformats.org/officeDocument/2006/relationships/settings" Target="settings.xml"/><Relationship Id="rId12" Type="http://schemas.openxmlformats.org/officeDocument/2006/relationships/hyperlink" Target="https://itp.nz/immigration" TargetMode="External"/><Relationship Id="rId17" Type="http://schemas.openxmlformats.org/officeDocument/2006/relationships/hyperlink" Target="https://www.abs.gov.au/statistics/classifications/anzsco-australian-and-new-zealand-standard-classification-occupations/2021/browse-classification/2/26/261/2612"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bs.gov.au/statistics/classifications/anzsco-australian-and-new-zealand-standard-classification-occupations/2021/browse-classification/2/26/262/2621" TargetMode="External"/><Relationship Id="rId20" Type="http://schemas.openxmlformats.org/officeDocument/2006/relationships/hyperlink" Target="https://www.abs.gov.au/statistics/classifications/anzsco-australian-and-new-zealand-standard-classification-occupations/2021/browse-classification/2/26/262/26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p.nz/immigra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bs.gov.au/statistics/classifications/anzsco-australian-and-new-zealand-standard-classification-occupations/2021/browse-classification/1/13/135/1351"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bs.gov.au/statistics/classifications/anzsco-australian-and-new-zealand-standard-classification-occupations/2021/browse-classification/1/13/135/13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statistics/classifications/anzsco-australian-and-new-zealand-standard-classification-occupations/2021/browse-classification/2/26/261/2613" TargetMode="External"/><Relationship Id="rId22" Type="http://schemas.openxmlformats.org/officeDocument/2006/relationships/hyperlink" Target="http://aria.stats.govt.nz/aria/?_ga=2.184110435.472579719.1635709827-1454559062.1621761678"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ul/Library/Group%20Containers/UBF8T346G9.Office/User%20Content.localized/Templates.localized/_ITP%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CEEA5AD84FF4D856ED57777568A16" ma:contentTypeVersion="13" ma:contentTypeDescription="Create a new document." ma:contentTypeScope="" ma:versionID="40ee2eb0a10fa07fc331ed6b309b1e48">
  <xsd:schema xmlns:xsd="http://www.w3.org/2001/XMLSchema" xmlns:xs="http://www.w3.org/2001/XMLSchema" xmlns:p="http://schemas.microsoft.com/office/2006/metadata/properties" xmlns:ns2="3ee0caef-f3cb-44b7-95a5-01bd84b73fdd" xmlns:ns3="55a9bc17-a5e9-461d-91bf-c7ce99048753" targetNamespace="http://schemas.microsoft.com/office/2006/metadata/properties" ma:root="true" ma:fieldsID="27a1a2dfd9d0aaeba88c513bc2ca2312" ns2:_="" ns3:_="">
    <xsd:import namespace="3ee0caef-f3cb-44b7-95a5-01bd84b73fdd"/>
    <xsd:import namespace="55a9bc17-a5e9-461d-91bf-c7ce990487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e0caef-f3cb-44b7-95a5-01bd84b73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a9bc17-a5e9-461d-91bf-c7ce990487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372AE-776F-47D8-A00B-E02367848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e0caef-f3cb-44b7-95a5-01bd84b73fdd"/>
    <ds:schemaRef ds:uri="55a9bc17-a5e9-461d-91bf-c7ce99048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4CDBD1-6013-49E8-844F-12F46C399684}">
  <ds:schemaRefs>
    <ds:schemaRef ds:uri="http://schemas.microsoft.com/sharepoint/v3/contenttype/forms"/>
  </ds:schemaRefs>
</ds:datastoreItem>
</file>

<file path=customXml/itemProps3.xml><?xml version="1.0" encoding="utf-8"?>
<ds:datastoreItem xmlns:ds="http://schemas.openxmlformats.org/officeDocument/2006/customXml" ds:itemID="{4D2A915D-61AA-49ED-BF8A-5231CCB647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96C986-B189-3049-8248-9CA33C94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_ITP Report.dotx</Template>
  <TotalTime>4</TotalTime>
  <Pages>8</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Matthews (IITP)</dc:creator>
  <cp:lastModifiedBy>Paul Matthews (ITP)</cp:lastModifiedBy>
  <cp:revision>5</cp:revision>
  <cp:lastPrinted>2013-04-30T13:08:00Z</cp:lastPrinted>
  <dcterms:created xsi:type="dcterms:W3CDTF">2022-02-17T13:18:00Z</dcterms:created>
  <dcterms:modified xsi:type="dcterms:W3CDTF">2022-02-17T13:22:00Z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0x01010028CCEEA5AD84FF4D856ED57777568A16</vt:lpwstr>
  </property>
  <property fmtid="{D5CDD505-2E9C-101B-9397-08002B2CF9AE}" pid="3" name="Order">
    <vt:r8>2699800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