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0B7" w:rsidRDefault="003650B7" w:rsidP="00E148E5">
      <w:pPr>
        <w:rPr>
          <w:lang w:val="en-GB"/>
        </w:rPr>
      </w:pPr>
    </w:p>
    <w:p w:rsidR="003650B7" w:rsidRPr="00372C30" w:rsidRDefault="003650B7" w:rsidP="00E148E5">
      <w:pPr>
        <w:rPr>
          <w:lang w:val="en-GB"/>
        </w:rPr>
      </w:pPr>
    </w:p>
    <w:p w:rsidR="00F12947" w:rsidRDefault="003650B7" w:rsidP="003650B7">
      <w:pPr>
        <w:jc w:val="center"/>
        <w:rPr>
          <w:lang w:val="en-GB"/>
        </w:rPr>
      </w:pPr>
      <w:r w:rsidRPr="003650B7">
        <w:rPr>
          <w:lang w:val="en-GB"/>
        </w:rPr>
        <w:drawing>
          <wp:inline distT="0" distB="0" distL="0" distR="0" wp14:anchorId="340163D2" wp14:editId="345F38CB">
            <wp:extent cx="4699942" cy="159798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579" cy="161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47" w:rsidRDefault="00F12947" w:rsidP="00E148E5">
      <w:pPr>
        <w:rPr>
          <w:lang w:val="en-GB"/>
        </w:rPr>
      </w:pPr>
    </w:p>
    <w:p w:rsidR="00E148E5" w:rsidRPr="00372C30" w:rsidRDefault="00E148E5" w:rsidP="00E148E5">
      <w:pPr>
        <w:rPr>
          <w:lang w:val="en-GB"/>
        </w:rPr>
      </w:pPr>
    </w:p>
    <w:p w:rsidR="00E148E5" w:rsidRPr="00F523C1" w:rsidRDefault="003650B7" w:rsidP="00F523C1">
      <w:pPr>
        <w:jc w:val="center"/>
        <w:outlineLvl w:val="0"/>
        <w:rPr>
          <w:b/>
          <w:sz w:val="48"/>
          <w:lang w:val="en-GB"/>
        </w:rPr>
      </w:pPr>
      <w:r>
        <w:rPr>
          <w:b/>
          <w:sz w:val="48"/>
          <w:lang w:val="en-GB"/>
        </w:rPr>
        <w:t>2018 Nomination Form</w:t>
      </w:r>
    </w:p>
    <w:p w:rsidR="00E148E5" w:rsidRDefault="00E148E5" w:rsidP="00E148E5">
      <w:pPr>
        <w:jc w:val="center"/>
        <w:rPr>
          <w:b/>
          <w:sz w:val="32"/>
          <w:lang w:val="en-GB"/>
        </w:rPr>
      </w:pPr>
    </w:p>
    <w:p w:rsidR="003650B7" w:rsidRDefault="003650B7" w:rsidP="00E148E5">
      <w:pPr>
        <w:jc w:val="center"/>
        <w:rPr>
          <w:b/>
          <w:sz w:val="32"/>
          <w:lang w:val="en-GB"/>
        </w:rPr>
      </w:pPr>
    </w:p>
    <w:p w:rsidR="003650B7" w:rsidRPr="00372C30" w:rsidRDefault="003650B7" w:rsidP="00E148E5">
      <w:pPr>
        <w:jc w:val="center"/>
        <w:rPr>
          <w:b/>
          <w:sz w:val="32"/>
          <w:lang w:val="en-GB"/>
        </w:rPr>
      </w:pPr>
    </w:p>
    <w:p w:rsidR="00E148E5" w:rsidRDefault="00E148E5" w:rsidP="00E148E5">
      <w:pPr>
        <w:rPr>
          <w:lang w:val="en-GB"/>
        </w:rPr>
      </w:pPr>
    </w:p>
    <w:p w:rsidR="00F523C1" w:rsidRDefault="00F523C1" w:rsidP="00E148E5">
      <w:pPr>
        <w:rPr>
          <w:lang w:val="en-GB"/>
        </w:rPr>
      </w:pPr>
    </w:p>
    <w:p w:rsidR="00F523C1" w:rsidRDefault="00F523C1" w:rsidP="00E148E5">
      <w:pPr>
        <w:rPr>
          <w:lang w:val="en-GB"/>
        </w:rPr>
      </w:pPr>
    </w:p>
    <w:p w:rsidR="00F523C1" w:rsidRDefault="00F523C1" w:rsidP="00F523C1">
      <w:pPr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 xml:space="preserve">Please complete all grey boxes in this form. </w:t>
      </w:r>
    </w:p>
    <w:p w:rsidR="00F12947" w:rsidRPr="003650B7" w:rsidRDefault="00F523C1" w:rsidP="003650B7">
      <w:pPr>
        <w:jc w:val="center"/>
        <w:rPr>
          <w:b/>
          <w:sz w:val="32"/>
          <w:lang w:val="en-GB"/>
        </w:rPr>
      </w:pPr>
      <w:r>
        <w:rPr>
          <w:b/>
          <w:sz w:val="32"/>
          <w:lang w:val="en-GB"/>
        </w:rPr>
        <w:t xml:space="preserve">To apply, follow the instructions at </w:t>
      </w:r>
      <w:hyperlink r:id="rId9" w:history="1">
        <w:r w:rsidRPr="003650B7">
          <w:rPr>
            <w:rStyle w:val="Hyperlink"/>
            <w:b/>
            <w:sz w:val="32"/>
            <w:lang w:val="en-GB"/>
          </w:rPr>
          <w:t>itp.nz/</w:t>
        </w:r>
        <w:r w:rsidR="003650B7" w:rsidRPr="003650B7">
          <w:rPr>
            <w:rStyle w:val="Hyperlink"/>
            <w:b/>
            <w:sz w:val="32"/>
            <w:lang w:val="en-GB"/>
          </w:rPr>
          <w:t>awards</w:t>
        </w:r>
      </w:hyperlink>
    </w:p>
    <w:p w:rsidR="00F12947" w:rsidRDefault="00F12947" w:rsidP="00E148E5">
      <w:pPr>
        <w:rPr>
          <w:lang w:val="en-GB"/>
        </w:rPr>
      </w:pPr>
    </w:p>
    <w:p w:rsidR="00F523C1" w:rsidRDefault="00F523C1" w:rsidP="00E148E5">
      <w:pPr>
        <w:rPr>
          <w:lang w:val="en-GB"/>
        </w:rPr>
      </w:pPr>
    </w:p>
    <w:p w:rsidR="00E148E5" w:rsidRPr="00372C30" w:rsidRDefault="00E148E5" w:rsidP="00E148E5">
      <w:pPr>
        <w:rPr>
          <w:lang w:val="en-GB"/>
        </w:rPr>
      </w:pPr>
    </w:p>
    <w:p w:rsidR="00E148E5" w:rsidRPr="00372C30" w:rsidRDefault="00760052" w:rsidP="00453EB1">
      <w:pPr>
        <w:jc w:val="center"/>
        <w:rPr>
          <w:lang w:val="en-GB"/>
        </w:rPr>
      </w:pPr>
      <w:r>
        <w:rPr>
          <w:lang w:val="en-GB"/>
        </w:rPr>
        <w:t xml:space="preserve">Version </w:t>
      </w:r>
      <w:r w:rsidR="003650B7">
        <w:rPr>
          <w:lang w:val="en-GB"/>
        </w:rPr>
        <w:t>2018.1 – April 2018</w:t>
      </w:r>
      <w:r w:rsidR="003650B7" w:rsidRPr="003650B7">
        <w:rPr>
          <w:noProof/>
        </w:rPr>
        <w:t xml:space="preserve"> </w:t>
      </w:r>
    </w:p>
    <w:p w:rsidR="00E148E5" w:rsidRPr="00F12947" w:rsidRDefault="00E148E5" w:rsidP="00F12947">
      <w:pPr>
        <w:jc w:val="center"/>
        <w:rPr>
          <w:b/>
          <w:color w:val="FF0000"/>
          <w:sz w:val="36"/>
          <w:lang w:val="en-GB"/>
        </w:rPr>
      </w:pPr>
      <w:r>
        <w:br w:type="page"/>
      </w:r>
    </w:p>
    <w:p w:rsidR="00E148E5" w:rsidRDefault="004A0E0B" w:rsidP="00410F04">
      <w:pPr>
        <w:pStyle w:val="Heading1"/>
      </w:pPr>
      <w:bookmarkStart w:id="0" w:name="_Toc508277798"/>
      <w:r>
        <w:lastRenderedPageBreak/>
        <w:t>Introduction</w:t>
      </w:r>
      <w:bookmarkEnd w:id="0"/>
    </w:p>
    <w:p w:rsidR="008C33CA" w:rsidRDefault="008C33CA" w:rsidP="00BF6F6F">
      <w:r>
        <w:t xml:space="preserve">We’re excited that </w:t>
      </w:r>
      <w:r w:rsidR="00C8471C">
        <w:t>you’ve decided to either self-nominate, or nominate</w:t>
      </w:r>
      <w:r>
        <w:t xml:space="preserve"> someone else, for a New Zealand Excellence in IT Award!</w:t>
      </w:r>
    </w:p>
    <w:p w:rsidR="008C33CA" w:rsidRDefault="008C33CA" w:rsidP="008C33CA">
      <w:r>
        <w:t xml:space="preserve">The New Zealand Excellence in IT Awards are sector-wide awards recognising the individuals and teams who have truly excelled in our industry. While other awards focus on companies and vendors, the Excellence in IT Awards </w:t>
      </w:r>
      <w:r w:rsidRPr="008C33CA">
        <w:rPr>
          <w:b/>
        </w:rPr>
        <w:t>exclusively celebrates our people</w:t>
      </w:r>
      <w:r>
        <w:t>.</w:t>
      </w:r>
    </w:p>
    <w:p w:rsidR="008C33CA" w:rsidRDefault="008C33CA" w:rsidP="008C33CA">
      <w:r>
        <w:t>What makes the Excellence i</w:t>
      </w:r>
      <w:r>
        <w:t>n IT Awards different is they recognise</w:t>
      </w:r>
      <w:r>
        <w:t xml:space="preserve"> the real people behind software and informat</w:t>
      </w:r>
      <w:r>
        <w:t>ion technology - the people who</w:t>
      </w:r>
      <w:r>
        <w:t xml:space="preserve"> make IT work. The unsung heroes and champions of our sector. </w:t>
      </w:r>
    </w:p>
    <w:p w:rsidR="008C33CA" w:rsidRPr="00C8471C" w:rsidRDefault="00C8471C" w:rsidP="00BF6F6F">
      <w:pPr>
        <w:rPr>
          <w:b/>
          <w:sz w:val="28"/>
        </w:rPr>
      </w:pPr>
      <w:r w:rsidRPr="00C8471C">
        <w:rPr>
          <w:b/>
          <w:sz w:val="28"/>
        </w:rPr>
        <w:t xml:space="preserve">2018 Awards Categories </w:t>
      </w:r>
    </w:p>
    <w:p w:rsidR="00C8471C" w:rsidRPr="00C8471C" w:rsidRDefault="00C8471C" w:rsidP="00C8471C">
      <w:r>
        <w:t>The following are the categories for the 2018 New Zealand Excellence in IT Awards:</w:t>
      </w:r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>IT Project Excellence Award</w:t>
      </w:r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>Excellence in Software</w:t>
      </w:r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>Excellence in Digital Health</w:t>
      </w:r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>Excellence in IT Service Management</w:t>
      </w:r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 xml:space="preserve">Excellence in </w:t>
      </w:r>
      <w:proofErr w:type="spellStart"/>
      <w:r w:rsidRPr="00C8471C">
        <w:t>Govtech</w:t>
      </w:r>
      <w:proofErr w:type="spellEnd"/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>Excellence in IT Education</w:t>
      </w:r>
    </w:p>
    <w:p w:rsidR="00C8471C" w:rsidRPr="00C8471C" w:rsidRDefault="00C8471C" w:rsidP="00C8471C">
      <w:pPr>
        <w:numPr>
          <w:ilvl w:val="0"/>
          <w:numId w:val="16"/>
        </w:numPr>
      </w:pPr>
      <w:r w:rsidRPr="00C8471C">
        <w:t>Excellence in Tech Communications </w:t>
      </w:r>
    </w:p>
    <w:p w:rsidR="00C8471C" w:rsidRPr="00C8471C" w:rsidRDefault="00C8471C" w:rsidP="00C8471C">
      <w:pPr>
        <w:numPr>
          <w:ilvl w:val="0"/>
          <w:numId w:val="17"/>
        </w:numPr>
      </w:pPr>
      <w:r w:rsidRPr="00C8471C">
        <w:t>Young IT Professional of the Year</w:t>
      </w:r>
    </w:p>
    <w:p w:rsidR="00C8471C" w:rsidRPr="00C8471C" w:rsidRDefault="00C8471C" w:rsidP="00C8471C">
      <w:pPr>
        <w:numPr>
          <w:ilvl w:val="0"/>
          <w:numId w:val="17"/>
        </w:numPr>
      </w:pPr>
      <w:r w:rsidRPr="00C8471C">
        <w:t>New Zealand IT Professional of the Year</w:t>
      </w:r>
    </w:p>
    <w:p w:rsidR="00C8471C" w:rsidRDefault="00C8471C" w:rsidP="00BF6F6F">
      <w:r>
        <w:t>Remember that you can nominate the same person or team for multiple awards, however each category requires a separate nomination, and completion of a separate nomination form.</w:t>
      </w:r>
    </w:p>
    <w:p w:rsidR="00C8471C" w:rsidRPr="00C8471C" w:rsidRDefault="00C8471C" w:rsidP="00BF6F6F">
      <w:pPr>
        <w:rPr>
          <w:b/>
          <w:sz w:val="28"/>
        </w:rPr>
      </w:pPr>
      <w:r w:rsidRPr="00C8471C">
        <w:rPr>
          <w:b/>
          <w:sz w:val="28"/>
        </w:rPr>
        <w:t>Completing the form</w:t>
      </w:r>
    </w:p>
    <w:p w:rsidR="00BF6F6F" w:rsidRDefault="00D73984" w:rsidP="00BF6F6F">
      <w:r>
        <w:t xml:space="preserve">Please check out the Entry Guidelines at </w:t>
      </w:r>
      <w:hyperlink r:id="rId10" w:history="1">
        <w:r w:rsidRPr="008C33CA">
          <w:rPr>
            <w:rStyle w:val="Hyperlink"/>
            <w:lang w:val="en-US"/>
          </w:rPr>
          <w:t>itp.nz/awards</w:t>
        </w:r>
      </w:hyperlink>
      <w:r>
        <w:rPr>
          <w:lang w:val="en-US"/>
        </w:rPr>
        <w:t xml:space="preserve"> before proceeding.</w:t>
      </w:r>
      <w:r w:rsidR="002A4B01">
        <w:t xml:space="preserve"> </w:t>
      </w:r>
      <w:r>
        <w:t>Then</w:t>
      </w:r>
      <w:r w:rsidR="00BF6F6F">
        <w:t xml:space="preserve"> complete all of the </w:t>
      </w:r>
      <w:r w:rsidR="00BF6F6F" w:rsidRPr="00BF6F6F">
        <w:rPr>
          <w:b/>
        </w:rPr>
        <w:t xml:space="preserve">grey </w:t>
      </w:r>
      <w:r w:rsidR="00BF6F6F">
        <w:rPr>
          <w:b/>
        </w:rPr>
        <w:t>sections</w:t>
      </w:r>
      <w:r w:rsidR="00BF6F6F">
        <w:t xml:space="preserve"> in this document. For 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373"/>
      </w:tblGrid>
      <w:tr w:rsidR="00BF6F6F" w:rsidTr="0044115E">
        <w:tc>
          <w:tcPr>
            <w:tcW w:w="3823" w:type="dxa"/>
          </w:tcPr>
          <w:p w:rsidR="00BF6F6F" w:rsidRDefault="00C8471C" w:rsidP="00BF6F6F">
            <w:r>
              <w:t xml:space="preserve">The question </w:t>
            </w:r>
            <w:r w:rsidR="00D73984">
              <w:t>is on this side.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BF6F6F" w:rsidRDefault="00BF6F6F" w:rsidP="00BF6F6F">
            <w:r>
              <w:t>Please put your answer in the grey sections</w:t>
            </w:r>
            <w:r w:rsidR="00621DAE">
              <w:t>,</w:t>
            </w:r>
            <w:r>
              <w:t xml:space="preserve"> like this one</w:t>
            </w:r>
            <w:r w:rsidR="00621DAE">
              <w:t>, on this side of the table.</w:t>
            </w:r>
          </w:p>
        </w:tc>
      </w:tr>
    </w:tbl>
    <w:p w:rsidR="00BF6F6F" w:rsidRDefault="00D73984" w:rsidP="00D73984">
      <w:r>
        <w:br/>
      </w:r>
      <w:r w:rsidR="002A4B01" w:rsidRPr="002A4B01">
        <w:rPr>
          <w:b/>
        </w:rPr>
        <w:t>Please do NOT resize any of the boxes or change font sizes</w:t>
      </w:r>
      <w:r w:rsidR="002A4B01">
        <w:t xml:space="preserve"> – answers are limited to the size of the boxes in this form. </w:t>
      </w:r>
      <w:r w:rsidR="00BF6F6F">
        <w:t xml:space="preserve">When you have completed this document, please save it (but please do NOT convert it to PDF or another format – submit it as a Word document) and upload </w:t>
      </w:r>
      <w:r>
        <w:t xml:space="preserve">it at </w:t>
      </w:r>
      <w:hyperlink r:id="rId11" w:history="1">
        <w:r w:rsidRPr="008C33CA">
          <w:rPr>
            <w:rStyle w:val="Hyperlink"/>
            <w:lang w:val="en-US"/>
          </w:rPr>
          <w:t>itp.nz/awards</w:t>
        </w:r>
      </w:hyperlink>
      <w:r w:rsidR="00BF6F6F">
        <w:br w:type="page"/>
      </w:r>
    </w:p>
    <w:p w:rsidR="00BF6F6F" w:rsidRDefault="00BF6F6F" w:rsidP="00BF6F6F">
      <w:pPr>
        <w:pStyle w:val="Heading1"/>
      </w:pPr>
      <w:r>
        <w:lastRenderedPageBreak/>
        <w:t xml:space="preserve">1: </w:t>
      </w:r>
      <w:r w:rsidR="003650B7">
        <w:t>Details of nomination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373"/>
      </w:tblGrid>
      <w:tr w:rsidR="00BF6F6F" w:rsidTr="0044115E">
        <w:tc>
          <w:tcPr>
            <w:tcW w:w="3823" w:type="dxa"/>
          </w:tcPr>
          <w:p w:rsidR="00BF6F6F" w:rsidRPr="0044115E" w:rsidRDefault="003650B7" w:rsidP="0044115E">
            <w:pPr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>Person or team being nominated</w:t>
            </w:r>
            <w:r w:rsidR="00BF6F6F" w:rsidRPr="0044115E">
              <w:rPr>
                <w:b/>
                <w:lang w:val="en-US"/>
              </w:rPr>
              <w:t>: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BF6F6F" w:rsidRDefault="00BF6F6F" w:rsidP="00BF6F6F">
            <w:pPr>
              <w:rPr>
                <w:lang w:val="en-US"/>
              </w:rPr>
            </w:pPr>
          </w:p>
        </w:tc>
      </w:tr>
      <w:tr w:rsidR="003650B7" w:rsidTr="003650B7">
        <w:trPr>
          <w:trHeight w:val="483"/>
        </w:trPr>
        <w:tc>
          <w:tcPr>
            <w:tcW w:w="3823" w:type="dxa"/>
          </w:tcPr>
          <w:p w:rsidR="003650B7" w:rsidRDefault="003650B7" w:rsidP="0044115E">
            <w:pPr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>Award category: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3650B7" w:rsidRDefault="003650B7" w:rsidP="00BF6F6F">
            <w:pPr>
              <w:rPr>
                <w:lang w:val="en-US"/>
              </w:rPr>
            </w:pPr>
          </w:p>
        </w:tc>
      </w:tr>
      <w:tr w:rsidR="00BF6F6F" w:rsidTr="003650B7">
        <w:trPr>
          <w:trHeight w:val="483"/>
        </w:trPr>
        <w:tc>
          <w:tcPr>
            <w:tcW w:w="3823" w:type="dxa"/>
          </w:tcPr>
          <w:p w:rsidR="00BF6F6F" w:rsidRPr="0044115E" w:rsidRDefault="002A4B01" w:rsidP="0044115E">
            <w:pPr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Their role and </w:t>
            </w:r>
            <w:r w:rsidR="003650B7">
              <w:rPr>
                <w:b/>
                <w:lang w:val="en-US"/>
              </w:rPr>
              <w:t>company</w:t>
            </w:r>
            <w:r w:rsidR="00BF6F6F" w:rsidRPr="0044115E">
              <w:rPr>
                <w:b/>
                <w:lang w:val="en-US"/>
              </w:rPr>
              <w:t>: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BF6F6F" w:rsidRDefault="00BF6F6F" w:rsidP="00BF6F6F">
            <w:pPr>
              <w:rPr>
                <w:lang w:val="en-US"/>
              </w:rPr>
            </w:pPr>
          </w:p>
        </w:tc>
      </w:tr>
      <w:tr w:rsidR="0044115E" w:rsidTr="0044115E">
        <w:tc>
          <w:tcPr>
            <w:tcW w:w="3823" w:type="dxa"/>
          </w:tcPr>
          <w:p w:rsidR="0044115E" w:rsidRPr="0044115E" w:rsidRDefault="0044115E" w:rsidP="0044115E">
            <w:pPr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Your </w:t>
            </w:r>
            <w:r w:rsidR="003650B7">
              <w:rPr>
                <w:b/>
                <w:lang w:val="en-US"/>
              </w:rPr>
              <w:t>name (if different):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44115E" w:rsidRDefault="0044115E" w:rsidP="00BF6F6F">
            <w:pPr>
              <w:rPr>
                <w:lang w:val="en-US"/>
              </w:rPr>
            </w:pPr>
          </w:p>
        </w:tc>
      </w:tr>
    </w:tbl>
    <w:p w:rsidR="00766CBB" w:rsidRDefault="00766CBB" w:rsidP="00766CBB">
      <w:pPr>
        <w:pStyle w:val="Heading1"/>
      </w:pPr>
      <w:r>
        <w:t xml:space="preserve">2: </w:t>
      </w:r>
      <w:r w:rsidR="003650B7">
        <w:t>Why are they being nominated?</w:t>
      </w:r>
    </w:p>
    <w:p w:rsidR="00766CBB" w:rsidRPr="00766CBB" w:rsidRDefault="003650B7" w:rsidP="00766CBB">
      <w:pPr>
        <w:rPr>
          <w:lang w:val="en-US"/>
        </w:rPr>
      </w:pPr>
      <w:r>
        <w:rPr>
          <w:lang w:val="en-US"/>
        </w:rPr>
        <w:t>Please briefly outline the person or team background, the project, and why you are nominating them: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650B7" w:rsidTr="003650B7">
        <w:trPr>
          <w:trHeight w:val="9589"/>
        </w:trPr>
        <w:tc>
          <w:tcPr>
            <w:tcW w:w="10201" w:type="dxa"/>
            <w:shd w:val="clear" w:color="auto" w:fill="F2F2F2" w:themeFill="background1" w:themeFillShade="F2"/>
          </w:tcPr>
          <w:p w:rsidR="003650B7" w:rsidRDefault="003650B7" w:rsidP="003650B7">
            <w:pPr>
              <w:rPr>
                <w:lang w:val="en-US"/>
              </w:rPr>
            </w:pPr>
            <w:bookmarkStart w:id="1" w:name="_GoBack"/>
            <w:bookmarkEnd w:id="1"/>
          </w:p>
        </w:tc>
      </w:tr>
    </w:tbl>
    <w:p w:rsidR="00621DAE" w:rsidRDefault="003650B7" w:rsidP="00621DAE">
      <w:pPr>
        <w:pStyle w:val="Heading1"/>
      </w:pPr>
      <w:r>
        <w:lastRenderedPageBreak/>
        <w:t>3</w:t>
      </w:r>
      <w:r w:rsidR="00BF6F6F">
        <w:t>: Other information</w:t>
      </w:r>
    </w:p>
    <w:p w:rsidR="00621DAE" w:rsidRPr="00621DAE" w:rsidRDefault="008C33CA" w:rsidP="00621DAE">
      <w:r>
        <w:t xml:space="preserve">Please answer all the questions below to outline how your nominee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6373"/>
      </w:tblGrid>
      <w:tr w:rsidR="00621DAE" w:rsidTr="003650B7">
        <w:trPr>
          <w:trHeight w:val="4130"/>
        </w:trPr>
        <w:tc>
          <w:tcPr>
            <w:tcW w:w="3823" w:type="dxa"/>
          </w:tcPr>
          <w:p w:rsidR="008C33CA" w:rsidRDefault="003650B7" w:rsidP="00C6163D">
            <w:pPr>
              <w:jc w:val="left"/>
              <w:rPr>
                <w:b/>
                <w:lang w:val="en-US"/>
              </w:rPr>
            </w:pPr>
            <w:r w:rsidRPr="003650B7">
              <w:rPr>
                <w:b/>
                <w:lang w:val="en-US"/>
              </w:rPr>
              <w:t xml:space="preserve">How does </w:t>
            </w:r>
            <w:r w:rsidR="008C33CA">
              <w:rPr>
                <w:b/>
                <w:lang w:val="en-US"/>
              </w:rPr>
              <w:t>the nominee</w:t>
            </w:r>
            <w:r w:rsidRPr="003650B7">
              <w:rPr>
                <w:b/>
                <w:lang w:val="en-US"/>
              </w:rPr>
              <w:t xml:space="preserve"> meet the criteria</w:t>
            </w:r>
            <w:r w:rsidR="008C33CA">
              <w:rPr>
                <w:b/>
                <w:lang w:val="en-US"/>
              </w:rPr>
              <w:t xml:space="preserve"> for this award category?</w:t>
            </w:r>
          </w:p>
          <w:p w:rsidR="008C33CA" w:rsidRPr="008C33CA" w:rsidRDefault="008C33CA" w:rsidP="00C6163D">
            <w:pPr>
              <w:jc w:val="left"/>
              <w:rPr>
                <w:b/>
                <w:lang w:val="en-US"/>
              </w:rPr>
            </w:pPr>
          </w:p>
          <w:p w:rsidR="008C33CA" w:rsidRPr="008C33CA" w:rsidRDefault="008C33CA" w:rsidP="00C6163D">
            <w:pPr>
              <w:jc w:val="left"/>
              <w:rPr>
                <w:b/>
                <w:i/>
                <w:lang w:val="en-US"/>
              </w:rPr>
            </w:pPr>
            <w:r w:rsidRPr="008C33CA">
              <w:rPr>
                <w:i/>
                <w:lang w:val="en-US"/>
              </w:rPr>
              <w:t xml:space="preserve">(Details of criteria are on the Categories page – see </w:t>
            </w:r>
            <w:hyperlink r:id="rId12" w:history="1">
              <w:r w:rsidRPr="008C33CA">
                <w:rPr>
                  <w:rStyle w:val="Hyperlink"/>
                  <w:i/>
                  <w:lang w:val="en-US"/>
                </w:rPr>
                <w:t>itp.nz/awards</w:t>
              </w:r>
            </w:hyperlink>
            <w:r w:rsidRPr="008C33CA">
              <w:rPr>
                <w:i/>
                <w:lang w:val="en-US"/>
              </w:rPr>
              <w:t>)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621DAE" w:rsidRPr="003650B7" w:rsidRDefault="00621DAE" w:rsidP="00C6163D">
            <w:pPr>
              <w:rPr>
                <w:lang w:val="en-US"/>
              </w:rPr>
            </w:pPr>
          </w:p>
        </w:tc>
      </w:tr>
      <w:tr w:rsidR="00621DAE" w:rsidTr="003650B7">
        <w:trPr>
          <w:trHeight w:val="4239"/>
        </w:trPr>
        <w:tc>
          <w:tcPr>
            <w:tcW w:w="3823" w:type="dxa"/>
          </w:tcPr>
          <w:p w:rsidR="00621DAE" w:rsidRPr="0044115E" w:rsidRDefault="003650B7" w:rsidP="00C6163D">
            <w:pPr>
              <w:jc w:val="left"/>
              <w:rPr>
                <w:b/>
                <w:lang w:val="en-US"/>
              </w:rPr>
            </w:pPr>
            <w:r w:rsidRPr="003650B7">
              <w:rPr>
                <w:b/>
                <w:lang w:val="en-US"/>
              </w:rPr>
              <w:t xml:space="preserve">How has this person/team demonstrated excellence in the </w:t>
            </w:r>
            <w:r w:rsidR="008C33CA">
              <w:rPr>
                <w:b/>
                <w:lang w:val="en-US"/>
              </w:rPr>
              <w:t>area</w:t>
            </w:r>
            <w:r w:rsidRPr="003650B7">
              <w:rPr>
                <w:b/>
                <w:lang w:val="en-US"/>
              </w:rPr>
              <w:t xml:space="preserve"> you are nominating them for?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621DAE" w:rsidRDefault="00621DAE" w:rsidP="00C6163D">
            <w:pPr>
              <w:rPr>
                <w:lang w:val="en-US"/>
              </w:rPr>
            </w:pPr>
          </w:p>
        </w:tc>
      </w:tr>
      <w:tr w:rsidR="003650B7" w:rsidTr="003650B7">
        <w:trPr>
          <w:trHeight w:val="4239"/>
        </w:trPr>
        <w:tc>
          <w:tcPr>
            <w:tcW w:w="3823" w:type="dxa"/>
          </w:tcPr>
          <w:p w:rsidR="003650B7" w:rsidRPr="003650B7" w:rsidRDefault="008C33CA" w:rsidP="00C6163D">
            <w:pPr>
              <w:jc w:val="left"/>
              <w:rPr>
                <w:b/>
                <w:lang w:val="en-US"/>
              </w:rPr>
            </w:pPr>
            <w:r w:rsidRPr="008C33CA">
              <w:rPr>
                <w:b/>
                <w:lang w:val="en-US"/>
              </w:rPr>
              <w:t xml:space="preserve">Relating to this nomination, </w:t>
            </w:r>
            <w:proofErr w:type="gramStart"/>
            <w:r w:rsidRPr="008C33CA">
              <w:rPr>
                <w:b/>
                <w:lang w:val="en-US"/>
              </w:rPr>
              <w:t>How</w:t>
            </w:r>
            <w:proofErr w:type="gramEnd"/>
            <w:r w:rsidRPr="008C33CA">
              <w:rPr>
                <w:b/>
                <w:lang w:val="en-US"/>
              </w:rPr>
              <w:t xml:space="preserve"> has this person/team demonstrated innovation in their work?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3650B7" w:rsidRDefault="003650B7" w:rsidP="00C6163D">
            <w:pPr>
              <w:rPr>
                <w:lang w:val="en-US"/>
              </w:rPr>
            </w:pPr>
          </w:p>
        </w:tc>
      </w:tr>
      <w:tr w:rsidR="003650B7" w:rsidTr="003650B7">
        <w:trPr>
          <w:trHeight w:val="4239"/>
        </w:trPr>
        <w:tc>
          <w:tcPr>
            <w:tcW w:w="3823" w:type="dxa"/>
          </w:tcPr>
          <w:p w:rsidR="003650B7" w:rsidRPr="003650B7" w:rsidRDefault="008C33CA" w:rsidP="00C6163D">
            <w:pPr>
              <w:jc w:val="left"/>
              <w:rPr>
                <w:b/>
                <w:lang w:val="en-US"/>
              </w:rPr>
            </w:pPr>
            <w:r w:rsidRPr="008C33CA">
              <w:rPr>
                <w:b/>
                <w:lang w:val="en-US"/>
              </w:rPr>
              <w:lastRenderedPageBreak/>
              <w:t>What do you think is unique about this nomination?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3650B7" w:rsidRDefault="003650B7" w:rsidP="00C6163D">
            <w:pPr>
              <w:rPr>
                <w:lang w:val="en-US"/>
              </w:rPr>
            </w:pPr>
          </w:p>
        </w:tc>
      </w:tr>
      <w:tr w:rsidR="003650B7" w:rsidTr="003650B7">
        <w:trPr>
          <w:trHeight w:val="4239"/>
        </w:trPr>
        <w:tc>
          <w:tcPr>
            <w:tcW w:w="3823" w:type="dxa"/>
          </w:tcPr>
          <w:p w:rsidR="003650B7" w:rsidRPr="003650B7" w:rsidRDefault="008C33CA" w:rsidP="00C6163D">
            <w:pPr>
              <w:jc w:val="left"/>
              <w:rPr>
                <w:b/>
                <w:lang w:val="en-US"/>
              </w:rPr>
            </w:pPr>
            <w:r w:rsidRPr="008C33CA">
              <w:rPr>
                <w:b/>
                <w:lang w:val="en-US"/>
              </w:rPr>
              <w:t>What challenges (if known) have they faced?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3650B7" w:rsidRDefault="003650B7" w:rsidP="00C6163D">
            <w:pPr>
              <w:rPr>
                <w:lang w:val="en-US"/>
              </w:rPr>
            </w:pPr>
          </w:p>
        </w:tc>
      </w:tr>
      <w:tr w:rsidR="003650B7" w:rsidTr="003650B7">
        <w:trPr>
          <w:trHeight w:val="4239"/>
        </w:trPr>
        <w:tc>
          <w:tcPr>
            <w:tcW w:w="3823" w:type="dxa"/>
          </w:tcPr>
          <w:p w:rsidR="003650B7" w:rsidRPr="003650B7" w:rsidRDefault="008C33CA" w:rsidP="00C6163D">
            <w:pPr>
              <w:jc w:val="left"/>
              <w:rPr>
                <w:b/>
                <w:lang w:val="en-US"/>
              </w:rPr>
            </w:pPr>
            <w:r w:rsidRPr="008C33CA">
              <w:rPr>
                <w:b/>
                <w:lang w:val="en-US"/>
              </w:rPr>
              <w:t>What are some of the specific outcomes of their work?</w:t>
            </w:r>
          </w:p>
        </w:tc>
        <w:tc>
          <w:tcPr>
            <w:tcW w:w="6373" w:type="dxa"/>
            <w:shd w:val="clear" w:color="auto" w:fill="F2F2F2" w:themeFill="background1" w:themeFillShade="F2"/>
          </w:tcPr>
          <w:p w:rsidR="003650B7" w:rsidRDefault="003650B7" w:rsidP="00C6163D">
            <w:pPr>
              <w:rPr>
                <w:lang w:val="en-US"/>
              </w:rPr>
            </w:pPr>
          </w:p>
        </w:tc>
      </w:tr>
    </w:tbl>
    <w:p w:rsidR="008C33CA" w:rsidRDefault="008C33CA" w:rsidP="00621DAE">
      <w:pPr>
        <w:rPr>
          <w:lang w:val="en-US"/>
        </w:rPr>
      </w:pPr>
    </w:p>
    <w:p w:rsidR="008C33CA" w:rsidRPr="00621DAE" w:rsidRDefault="008C33CA" w:rsidP="008C33CA">
      <w:pPr>
        <w:jc w:val="left"/>
        <w:rPr>
          <w:lang w:val="en-US"/>
        </w:rPr>
      </w:pPr>
      <w:r w:rsidRPr="008C33CA">
        <w:rPr>
          <w:b/>
          <w:lang w:val="en-US"/>
        </w:rPr>
        <w:t>And that’s it!</w:t>
      </w:r>
      <w:r>
        <w:rPr>
          <w:lang w:val="en-US"/>
        </w:rPr>
        <w:t xml:space="preserve"> </w:t>
      </w:r>
      <w:r>
        <w:rPr>
          <w:lang w:val="en-US"/>
        </w:rPr>
        <w:br/>
        <w:t>Please submit this nominatio</w:t>
      </w:r>
      <w:r w:rsidRPr="008C33CA">
        <w:rPr>
          <w:lang w:val="en-US"/>
        </w:rPr>
        <w:t xml:space="preserve">n document </w:t>
      </w:r>
      <w:r>
        <w:rPr>
          <w:lang w:val="en-US"/>
        </w:rPr>
        <w:t xml:space="preserve">(in original format, not PDF) </w:t>
      </w:r>
      <w:r w:rsidRPr="008C33CA">
        <w:rPr>
          <w:lang w:val="en-US"/>
        </w:rPr>
        <w:t xml:space="preserve">at </w:t>
      </w:r>
      <w:hyperlink r:id="rId13" w:history="1">
        <w:r w:rsidRPr="008C33CA">
          <w:rPr>
            <w:rStyle w:val="Hyperlink"/>
            <w:lang w:val="en-US"/>
          </w:rPr>
          <w:t>itp.nz/awards</w:t>
        </w:r>
      </w:hyperlink>
    </w:p>
    <w:sectPr w:rsidR="008C33CA" w:rsidRPr="00621DAE" w:rsidSect="004A0E0B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851" w:right="849" w:bottom="1134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4E5" w:rsidRDefault="00D104E5" w:rsidP="002A7AC3">
      <w:pPr>
        <w:spacing w:after="0" w:line="240" w:lineRule="auto"/>
      </w:pPr>
      <w:r>
        <w:separator/>
      </w:r>
    </w:p>
  </w:endnote>
  <w:endnote w:type="continuationSeparator" w:id="0">
    <w:p w:rsidR="00D104E5" w:rsidRDefault="00D104E5" w:rsidP="002A7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533" w:rsidRDefault="00DA0533" w:rsidP="007600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A0533" w:rsidRDefault="00DA0533" w:rsidP="002A7AC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533" w:rsidRDefault="00DA0533" w:rsidP="0076005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DA0533" w:rsidRDefault="00DA0533" w:rsidP="002A7A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4E5" w:rsidRDefault="00D104E5" w:rsidP="002A7AC3">
      <w:pPr>
        <w:spacing w:after="0" w:line="240" w:lineRule="auto"/>
      </w:pPr>
      <w:r>
        <w:separator/>
      </w:r>
    </w:p>
  </w:footnote>
  <w:footnote w:type="continuationSeparator" w:id="0">
    <w:p w:rsidR="00D104E5" w:rsidRDefault="00D104E5" w:rsidP="002A7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533" w:rsidRPr="002F224C" w:rsidRDefault="00DA0533" w:rsidP="004A0E0B">
    <w:pPr>
      <w:jc w:val="left"/>
      <w:rPr>
        <w:sz w:val="2"/>
      </w:rPr>
    </w:pPr>
  </w:p>
  <w:p w:rsidR="00DA0533" w:rsidRDefault="00DA05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0533" w:rsidRDefault="00DA0533" w:rsidP="00F12947">
    <w:pPr>
      <w:jc w:val="left"/>
      <w:rPr>
        <w:sz w:val="2"/>
        <w:lang w:val="en-US"/>
      </w:rPr>
    </w:pPr>
  </w:p>
  <w:p w:rsidR="00DA0533" w:rsidRDefault="00DA0533" w:rsidP="00F12947">
    <w:pPr>
      <w:jc w:val="left"/>
      <w:rPr>
        <w:sz w:val="2"/>
        <w:lang w:val="en-US"/>
      </w:rPr>
    </w:pPr>
  </w:p>
  <w:p w:rsidR="00DA0533" w:rsidRDefault="00DA0533" w:rsidP="00F12947">
    <w:pPr>
      <w:jc w:val="left"/>
      <w:rPr>
        <w:sz w:val="2"/>
        <w:lang w:val="en-US"/>
      </w:rPr>
    </w:pPr>
  </w:p>
  <w:p w:rsidR="00DA0533" w:rsidRDefault="00DA0533" w:rsidP="00F12947">
    <w:pPr>
      <w:jc w:val="left"/>
      <w:rPr>
        <w:sz w:val="2"/>
        <w:lang w:val="en-US"/>
      </w:rPr>
    </w:pPr>
  </w:p>
  <w:p w:rsidR="00DA0533" w:rsidRPr="00F12947" w:rsidRDefault="00DA0533" w:rsidP="00F12947">
    <w:pPr>
      <w:jc w:val="lef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771B"/>
    <w:multiLevelType w:val="multilevel"/>
    <w:tmpl w:val="18C6A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357B0B"/>
    <w:multiLevelType w:val="multilevel"/>
    <w:tmpl w:val="6A280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53174"/>
    <w:multiLevelType w:val="hybridMultilevel"/>
    <w:tmpl w:val="F0CC873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46244"/>
    <w:multiLevelType w:val="hybridMultilevel"/>
    <w:tmpl w:val="85CAFA5E"/>
    <w:lvl w:ilvl="0" w:tplc="1C7C337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53C6C"/>
    <w:multiLevelType w:val="hybridMultilevel"/>
    <w:tmpl w:val="6908C47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761B9"/>
    <w:multiLevelType w:val="hybridMultilevel"/>
    <w:tmpl w:val="A13CF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D67AD"/>
    <w:multiLevelType w:val="hybridMultilevel"/>
    <w:tmpl w:val="3CC24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07CEB"/>
    <w:multiLevelType w:val="multilevel"/>
    <w:tmpl w:val="4F8E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4F7434"/>
    <w:multiLevelType w:val="hybridMultilevel"/>
    <w:tmpl w:val="8D403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137E1"/>
    <w:multiLevelType w:val="hybridMultilevel"/>
    <w:tmpl w:val="008A0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D629E"/>
    <w:multiLevelType w:val="multilevel"/>
    <w:tmpl w:val="37CA8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2B111A"/>
    <w:multiLevelType w:val="multilevel"/>
    <w:tmpl w:val="7CD2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11497A"/>
    <w:multiLevelType w:val="multilevel"/>
    <w:tmpl w:val="0F0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DC1EB1"/>
    <w:multiLevelType w:val="hybridMultilevel"/>
    <w:tmpl w:val="56C42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62277"/>
    <w:multiLevelType w:val="hybridMultilevel"/>
    <w:tmpl w:val="D974D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22D12"/>
    <w:multiLevelType w:val="hybridMultilevel"/>
    <w:tmpl w:val="6908C47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C3440"/>
    <w:multiLevelType w:val="hybridMultilevel"/>
    <w:tmpl w:val="7F08E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5"/>
  </w:num>
  <w:num w:numId="5">
    <w:abstractNumId w:val="13"/>
  </w:num>
  <w:num w:numId="6">
    <w:abstractNumId w:val="14"/>
  </w:num>
  <w:num w:numId="7">
    <w:abstractNumId w:val="16"/>
  </w:num>
  <w:num w:numId="8">
    <w:abstractNumId w:val="9"/>
  </w:num>
  <w:num w:numId="9">
    <w:abstractNumId w:val="8"/>
  </w:num>
  <w:num w:numId="10">
    <w:abstractNumId w:val="12"/>
  </w:num>
  <w:num w:numId="11">
    <w:abstractNumId w:val="0"/>
  </w:num>
  <w:num w:numId="12">
    <w:abstractNumId w:val="1"/>
  </w:num>
  <w:num w:numId="13">
    <w:abstractNumId w:val="10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B1"/>
    <w:rsid w:val="00010950"/>
    <w:rsid w:val="000335D9"/>
    <w:rsid w:val="00044A3C"/>
    <w:rsid w:val="00045833"/>
    <w:rsid w:val="000479D0"/>
    <w:rsid w:val="00063AAA"/>
    <w:rsid w:val="00064E0F"/>
    <w:rsid w:val="000702E7"/>
    <w:rsid w:val="0009062A"/>
    <w:rsid w:val="0009275A"/>
    <w:rsid w:val="00095689"/>
    <w:rsid w:val="000961C4"/>
    <w:rsid w:val="000A0FAE"/>
    <w:rsid w:val="000A503E"/>
    <w:rsid w:val="000B0AFC"/>
    <w:rsid w:val="000B5826"/>
    <w:rsid w:val="000B6305"/>
    <w:rsid w:val="000C041E"/>
    <w:rsid w:val="000C055E"/>
    <w:rsid w:val="000C56AD"/>
    <w:rsid w:val="000D19CB"/>
    <w:rsid w:val="000D3C72"/>
    <w:rsid w:val="000E1F2F"/>
    <w:rsid w:val="000F4875"/>
    <w:rsid w:val="00121BB5"/>
    <w:rsid w:val="001262D6"/>
    <w:rsid w:val="0013774D"/>
    <w:rsid w:val="001424AB"/>
    <w:rsid w:val="001438B1"/>
    <w:rsid w:val="00143CE9"/>
    <w:rsid w:val="001462B5"/>
    <w:rsid w:val="00146335"/>
    <w:rsid w:val="0014772C"/>
    <w:rsid w:val="001532B0"/>
    <w:rsid w:val="00153320"/>
    <w:rsid w:val="00164D68"/>
    <w:rsid w:val="001702DC"/>
    <w:rsid w:val="0017389C"/>
    <w:rsid w:val="001741DA"/>
    <w:rsid w:val="001831EB"/>
    <w:rsid w:val="00190EB2"/>
    <w:rsid w:val="001955AA"/>
    <w:rsid w:val="001A0E7C"/>
    <w:rsid w:val="001A3D4D"/>
    <w:rsid w:val="001C2BAF"/>
    <w:rsid w:val="001C3237"/>
    <w:rsid w:val="001C390B"/>
    <w:rsid w:val="001C46BA"/>
    <w:rsid w:val="001C7A79"/>
    <w:rsid w:val="001E299C"/>
    <w:rsid w:val="001E62C0"/>
    <w:rsid w:val="001E66B2"/>
    <w:rsid w:val="001F0176"/>
    <w:rsid w:val="001F22E9"/>
    <w:rsid w:val="001F3FFA"/>
    <w:rsid w:val="001F66AE"/>
    <w:rsid w:val="00211E70"/>
    <w:rsid w:val="002235AA"/>
    <w:rsid w:val="0022514C"/>
    <w:rsid w:val="00240F85"/>
    <w:rsid w:val="00244C20"/>
    <w:rsid w:val="00246C17"/>
    <w:rsid w:val="002521F5"/>
    <w:rsid w:val="00254957"/>
    <w:rsid w:val="00256BDB"/>
    <w:rsid w:val="00263C9C"/>
    <w:rsid w:val="00272C21"/>
    <w:rsid w:val="00275D5B"/>
    <w:rsid w:val="00280DE7"/>
    <w:rsid w:val="00282EAB"/>
    <w:rsid w:val="0029003C"/>
    <w:rsid w:val="002A4B01"/>
    <w:rsid w:val="002A7AC3"/>
    <w:rsid w:val="002C4754"/>
    <w:rsid w:val="002C7130"/>
    <w:rsid w:val="002D232D"/>
    <w:rsid w:val="002D6DBE"/>
    <w:rsid w:val="002E21FF"/>
    <w:rsid w:val="002F224C"/>
    <w:rsid w:val="002F3A57"/>
    <w:rsid w:val="00300808"/>
    <w:rsid w:val="0030115E"/>
    <w:rsid w:val="003020E1"/>
    <w:rsid w:val="00313947"/>
    <w:rsid w:val="0032090D"/>
    <w:rsid w:val="003223A7"/>
    <w:rsid w:val="003263D4"/>
    <w:rsid w:val="0033223F"/>
    <w:rsid w:val="00332B61"/>
    <w:rsid w:val="00333DAA"/>
    <w:rsid w:val="00342673"/>
    <w:rsid w:val="00346477"/>
    <w:rsid w:val="00350FF4"/>
    <w:rsid w:val="00352176"/>
    <w:rsid w:val="00353B80"/>
    <w:rsid w:val="003554FA"/>
    <w:rsid w:val="003650B7"/>
    <w:rsid w:val="003673CF"/>
    <w:rsid w:val="0037594D"/>
    <w:rsid w:val="003831F6"/>
    <w:rsid w:val="003A13D5"/>
    <w:rsid w:val="003B4CF7"/>
    <w:rsid w:val="003C03B7"/>
    <w:rsid w:val="003C123A"/>
    <w:rsid w:val="003C2B03"/>
    <w:rsid w:val="003C49B0"/>
    <w:rsid w:val="003C601D"/>
    <w:rsid w:val="003D5386"/>
    <w:rsid w:val="003E32CC"/>
    <w:rsid w:val="003E750C"/>
    <w:rsid w:val="003E75B3"/>
    <w:rsid w:val="003E7678"/>
    <w:rsid w:val="003E7724"/>
    <w:rsid w:val="003F13CE"/>
    <w:rsid w:val="003F264A"/>
    <w:rsid w:val="003F2807"/>
    <w:rsid w:val="003F7506"/>
    <w:rsid w:val="00400D71"/>
    <w:rsid w:val="00410F04"/>
    <w:rsid w:val="004150F4"/>
    <w:rsid w:val="004223D1"/>
    <w:rsid w:val="004226E9"/>
    <w:rsid w:val="00423A27"/>
    <w:rsid w:val="00430781"/>
    <w:rsid w:val="00433A9A"/>
    <w:rsid w:val="00434B64"/>
    <w:rsid w:val="0044115E"/>
    <w:rsid w:val="00441CC5"/>
    <w:rsid w:val="00452E87"/>
    <w:rsid w:val="00453EB1"/>
    <w:rsid w:val="0045429D"/>
    <w:rsid w:val="004743AA"/>
    <w:rsid w:val="004748AB"/>
    <w:rsid w:val="004769DB"/>
    <w:rsid w:val="00477C58"/>
    <w:rsid w:val="0048375F"/>
    <w:rsid w:val="00491AD1"/>
    <w:rsid w:val="00494259"/>
    <w:rsid w:val="00496A4F"/>
    <w:rsid w:val="004A0D5F"/>
    <w:rsid w:val="004A0E0B"/>
    <w:rsid w:val="004A6F6D"/>
    <w:rsid w:val="004A73AE"/>
    <w:rsid w:val="004A79EA"/>
    <w:rsid w:val="004B0A8F"/>
    <w:rsid w:val="004B1A94"/>
    <w:rsid w:val="004C15FB"/>
    <w:rsid w:val="004C5483"/>
    <w:rsid w:val="004C5966"/>
    <w:rsid w:val="004C68A5"/>
    <w:rsid w:val="004C73FA"/>
    <w:rsid w:val="004D1515"/>
    <w:rsid w:val="004D2A9E"/>
    <w:rsid w:val="004D4980"/>
    <w:rsid w:val="004E301E"/>
    <w:rsid w:val="004E3BC9"/>
    <w:rsid w:val="004F5161"/>
    <w:rsid w:val="005030E5"/>
    <w:rsid w:val="005054C9"/>
    <w:rsid w:val="00506096"/>
    <w:rsid w:val="005106B9"/>
    <w:rsid w:val="00510B4F"/>
    <w:rsid w:val="00515314"/>
    <w:rsid w:val="00517356"/>
    <w:rsid w:val="005176AC"/>
    <w:rsid w:val="0052328F"/>
    <w:rsid w:val="00525E83"/>
    <w:rsid w:val="0053627C"/>
    <w:rsid w:val="0053699B"/>
    <w:rsid w:val="0053715B"/>
    <w:rsid w:val="005375A7"/>
    <w:rsid w:val="00544892"/>
    <w:rsid w:val="00545C4E"/>
    <w:rsid w:val="005527FB"/>
    <w:rsid w:val="00557CF1"/>
    <w:rsid w:val="0056438D"/>
    <w:rsid w:val="00570EA1"/>
    <w:rsid w:val="00582CAF"/>
    <w:rsid w:val="005847E9"/>
    <w:rsid w:val="00590FFF"/>
    <w:rsid w:val="0059523A"/>
    <w:rsid w:val="005A3EBB"/>
    <w:rsid w:val="005A6797"/>
    <w:rsid w:val="005B5D79"/>
    <w:rsid w:val="005C4CB7"/>
    <w:rsid w:val="005D1F18"/>
    <w:rsid w:val="005D2185"/>
    <w:rsid w:val="005D4CA3"/>
    <w:rsid w:val="005F02B0"/>
    <w:rsid w:val="005F3F5E"/>
    <w:rsid w:val="005F6D6D"/>
    <w:rsid w:val="0060622A"/>
    <w:rsid w:val="0061185C"/>
    <w:rsid w:val="00621DAE"/>
    <w:rsid w:val="00632F03"/>
    <w:rsid w:val="00635747"/>
    <w:rsid w:val="006400F4"/>
    <w:rsid w:val="006430A0"/>
    <w:rsid w:val="006430CB"/>
    <w:rsid w:val="00651963"/>
    <w:rsid w:val="00660FF9"/>
    <w:rsid w:val="00665AE9"/>
    <w:rsid w:val="00673A59"/>
    <w:rsid w:val="00677AAF"/>
    <w:rsid w:val="0068045A"/>
    <w:rsid w:val="00680B9E"/>
    <w:rsid w:val="00691FAA"/>
    <w:rsid w:val="00693239"/>
    <w:rsid w:val="006939A1"/>
    <w:rsid w:val="00693FCF"/>
    <w:rsid w:val="006A082D"/>
    <w:rsid w:val="006A08BF"/>
    <w:rsid w:val="006B00BD"/>
    <w:rsid w:val="006B02F3"/>
    <w:rsid w:val="006B302B"/>
    <w:rsid w:val="006B6A1E"/>
    <w:rsid w:val="006B7271"/>
    <w:rsid w:val="006C0FA6"/>
    <w:rsid w:val="006C11F2"/>
    <w:rsid w:val="006C35AE"/>
    <w:rsid w:val="006C3D75"/>
    <w:rsid w:val="006C7BE8"/>
    <w:rsid w:val="006F17C9"/>
    <w:rsid w:val="006F3879"/>
    <w:rsid w:val="006F4CC1"/>
    <w:rsid w:val="006F782E"/>
    <w:rsid w:val="007152F6"/>
    <w:rsid w:val="00717934"/>
    <w:rsid w:val="0072489A"/>
    <w:rsid w:val="0072738D"/>
    <w:rsid w:val="00731EFF"/>
    <w:rsid w:val="00736A18"/>
    <w:rsid w:val="00740182"/>
    <w:rsid w:val="00740D8A"/>
    <w:rsid w:val="007448C5"/>
    <w:rsid w:val="00750FDC"/>
    <w:rsid w:val="007541B5"/>
    <w:rsid w:val="00755061"/>
    <w:rsid w:val="00760052"/>
    <w:rsid w:val="007622A2"/>
    <w:rsid w:val="00762F2F"/>
    <w:rsid w:val="00763E69"/>
    <w:rsid w:val="00766CBB"/>
    <w:rsid w:val="007943F6"/>
    <w:rsid w:val="00794574"/>
    <w:rsid w:val="007A3602"/>
    <w:rsid w:val="007B20B1"/>
    <w:rsid w:val="007B3177"/>
    <w:rsid w:val="007B4E13"/>
    <w:rsid w:val="007B7A47"/>
    <w:rsid w:val="007D2242"/>
    <w:rsid w:val="007D4B02"/>
    <w:rsid w:val="007D4B40"/>
    <w:rsid w:val="007D4C77"/>
    <w:rsid w:val="007D7E9E"/>
    <w:rsid w:val="007E6050"/>
    <w:rsid w:val="007F3BEC"/>
    <w:rsid w:val="008029EA"/>
    <w:rsid w:val="00806A91"/>
    <w:rsid w:val="00811E09"/>
    <w:rsid w:val="00812A7B"/>
    <w:rsid w:val="00816D29"/>
    <w:rsid w:val="008203BA"/>
    <w:rsid w:val="008208F3"/>
    <w:rsid w:val="00827962"/>
    <w:rsid w:val="00830CA2"/>
    <w:rsid w:val="00831FE9"/>
    <w:rsid w:val="0083506E"/>
    <w:rsid w:val="00842E5D"/>
    <w:rsid w:val="00843721"/>
    <w:rsid w:val="008457CC"/>
    <w:rsid w:val="008476EF"/>
    <w:rsid w:val="00850845"/>
    <w:rsid w:val="00863DB7"/>
    <w:rsid w:val="008673E5"/>
    <w:rsid w:val="00871D37"/>
    <w:rsid w:val="008759A8"/>
    <w:rsid w:val="00876A3A"/>
    <w:rsid w:val="008803A9"/>
    <w:rsid w:val="00881F29"/>
    <w:rsid w:val="00887591"/>
    <w:rsid w:val="008960CE"/>
    <w:rsid w:val="0089650C"/>
    <w:rsid w:val="008974DD"/>
    <w:rsid w:val="008B4858"/>
    <w:rsid w:val="008B5025"/>
    <w:rsid w:val="008C17AC"/>
    <w:rsid w:val="008C312E"/>
    <w:rsid w:val="008C33CA"/>
    <w:rsid w:val="008C4BA1"/>
    <w:rsid w:val="008C5A9C"/>
    <w:rsid w:val="008C5B4D"/>
    <w:rsid w:val="008D5615"/>
    <w:rsid w:val="008E0B15"/>
    <w:rsid w:val="008E1539"/>
    <w:rsid w:val="008E2690"/>
    <w:rsid w:val="008E5776"/>
    <w:rsid w:val="008F5937"/>
    <w:rsid w:val="0090093F"/>
    <w:rsid w:val="00902B37"/>
    <w:rsid w:val="009048D7"/>
    <w:rsid w:val="00907FA6"/>
    <w:rsid w:val="00912FB6"/>
    <w:rsid w:val="0091641E"/>
    <w:rsid w:val="00923D39"/>
    <w:rsid w:val="00933FC8"/>
    <w:rsid w:val="0094089B"/>
    <w:rsid w:val="0094503D"/>
    <w:rsid w:val="00947AE4"/>
    <w:rsid w:val="009525A3"/>
    <w:rsid w:val="00960262"/>
    <w:rsid w:val="00960E88"/>
    <w:rsid w:val="00960F38"/>
    <w:rsid w:val="00963407"/>
    <w:rsid w:val="00965AAA"/>
    <w:rsid w:val="009720D7"/>
    <w:rsid w:val="0097492A"/>
    <w:rsid w:val="00977B03"/>
    <w:rsid w:val="0099351A"/>
    <w:rsid w:val="009940CA"/>
    <w:rsid w:val="009A33D1"/>
    <w:rsid w:val="009A4C5F"/>
    <w:rsid w:val="009B02E5"/>
    <w:rsid w:val="009B466E"/>
    <w:rsid w:val="009B7C49"/>
    <w:rsid w:val="009C4184"/>
    <w:rsid w:val="009C446D"/>
    <w:rsid w:val="009C6CAF"/>
    <w:rsid w:val="009C7062"/>
    <w:rsid w:val="009D7954"/>
    <w:rsid w:val="009D7F9E"/>
    <w:rsid w:val="009E2925"/>
    <w:rsid w:val="009E49C6"/>
    <w:rsid w:val="009E5AB1"/>
    <w:rsid w:val="009F6173"/>
    <w:rsid w:val="00A0790C"/>
    <w:rsid w:val="00A130DE"/>
    <w:rsid w:val="00A16BC4"/>
    <w:rsid w:val="00A25305"/>
    <w:rsid w:val="00A266B4"/>
    <w:rsid w:val="00A31683"/>
    <w:rsid w:val="00A338B3"/>
    <w:rsid w:val="00A33DBE"/>
    <w:rsid w:val="00A34A4C"/>
    <w:rsid w:val="00A35145"/>
    <w:rsid w:val="00A4625A"/>
    <w:rsid w:val="00A55875"/>
    <w:rsid w:val="00A6129D"/>
    <w:rsid w:val="00A650F2"/>
    <w:rsid w:val="00A7274F"/>
    <w:rsid w:val="00A816DE"/>
    <w:rsid w:val="00A920AC"/>
    <w:rsid w:val="00A92309"/>
    <w:rsid w:val="00A92DAC"/>
    <w:rsid w:val="00A967F9"/>
    <w:rsid w:val="00AA3265"/>
    <w:rsid w:val="00AC1126"/>
    <w:rsid w:val="00AC1649"/>
    <w:rsid w:val="00AC7C73"/>
    <w:rsid w:val="00AD2837"/>
    <w:rsid w:val="00AD3096"/>
    <w:rsid w:val="00AD3302"/>
    <w:rsid w:val="00AD36E9"/>
    <w:rsid w:val="00AD57EB"/>
    <w:rsid w:val="00AE0671"/>
    <w:rsid w:val="00AE0CA0"/>
    <w:rsid w:val="00AE0E49"/>
    <w:rsid w:val="00AF4912"/>
    <w:rsid w:val="00AF4EFA"/>
    <w:rsid w:val="00AF4F63"/>
    <w:rsid w:val="00AF525E"/>
    <w:rsid w:val="00AF7BDF"/>
    <w:rsid w:val="00B03F0A"/>
    <w:rsid w:val="00B12479"/>
    <w:rsid w:val="00B15A3A"/>
    <w:rsid w:val="00B23A0C"/>
    <w:rsid w:val="00B26611"/>
    <w:rsid w:val="00B34BD6"/>
    <w:rsid w:val="00B358E2"/>
    <w:rsid w:val="00B50862"/>
    <w:rsid w:val="00B63685"/>
    <w:rsid w:val="00B652E2"/>
    <w:rsid w:val="00B66AB7"/>
    <w:rsid w:val="00B67EE5"/>
    <w:rsid w:val="00B70734"/>
    <w:rsid w:val="00B719A3"/>
    <w:rsid w:val="00B748C8"/>
    <w:rsid w:val="00B773E3"/>
    <w:rsid w:val="00B90A66"/>
    <w:rsid w:val="00B94388"/>
    <w:rsid w:val="00BA3246"/>
    <w:rsid w:val="00BA482F"/>
    <w:rsid w:val="00BB16FC"/>
    <w:rsid w:val="00BB4BD6"/>
    <w:rsid w:val="00BB5B9B"/>
    <w:rsid w:val="00BC0E81"/>
    <w:rsid w:val="00BC75D5"/>
    <w:rsid w:val="00BD3894"/>
    <w:rsid w:val="00BE0E80"/>
    <w:rsid w:val="00BE37F9"/>
    <w:rsid w:val="00BE3B5C"/>
    <w:rsid w:val="00BE3CCE"/>
    <w:rsid w:val="00BF6F6F"/>
    <w:rsid w:val="00C15115"/>
    <w:rsid w:val="00C1650F"/>
    <w:rsid w:val="00C221F0"/>
    <w:rsid w:val="00C2473D"/>
    <w:rsid w:val="00C305E2"/>
    <w:rsid w:val="00C320DE"/>
    <w:rsid w:val="00C372E6"/>
    <w:rsid w:val="00C42F82"/>
    <w:rsid w:val="00C44A20"/>
    <w:rsid w:val="00C521F6"/>
    <w:rsid w:val="00C54DAC"/>
    <w:rsid w:val="00C70E77"/>
    <w:rsid w:val="00C718D1"/>
    <w:rsid w:val="00C80077"/>
    <w:rsid w:val="00C8054F"/>
    <w:rsid w:val="00C8471C"/>
    <w:rsid w:val="00C86758"/>
    <w:rsid w:val="00C976B4"/>
    <w:rsid w:val="00CA532C"/>
    <w:rsid w:val="00CB0700"/>
    <w:rsid w:val="00CB3FFC"/>
    <w:rsid w:val="00CB48AE"/>
    <w:rsid w:val="00CC39F7"/>
    <w:rsid w:val="00CC5223"/>
    <w:rsid w:val="00CC560E"/>
    <w:rsid w:val="00CD5441"/>
    <w:rsid w:val="00CE3576"/>
    <w:rsid w:val="00CE3D41"/>
    <w:rsid w:val="00CE6B70"/>
    <w:rsid w:val="00CF5806"/>
    <w:rsid w:val="00D010E3"/>
    <w:rsid w:val="00D01AA6"/>
    <w:rsid w:val="00D01DB5"/>
    <w:rsid w:val="00D02ADC"/>
    <w:rsid w:val="00D02C11"/>
    <w:rsid w:val="00D104E5"/>
    <w:rsid w:val="00D21C13"/>
    <w:rsid w:val="00D326D1"/>
    <w:rsid w:val="00D34F28"/>
    <w:rsid w:val="00D36144"/>
    <w:rsid w:val="00D40383"/>
    <w:rsid w:val="00D44066"/>
    <w:rsid w:val="00D444A5"/>
    <w:rsid w:val="00D4734C"/>
    <w:rsid w:val="00D50272"/>
    <w:rsid w:val="00D53A4B"/>
    <w:rsid w:val="00D62EE1"/>
    <w:rsid w:val="00D71406"/>
    <w:rsid w:val="00D73984"/>
    <w:rsid w:val="00D74105"/>
    <w:rsid w:val="00D74A01"/>
    <w:rsid w:val="00D824CC"/>
    <w:rsid w:val="00D905CA"/>
    <w:rsid w:val="00D909A1"/>
    <w:rsid w:val="00D940BB"/>
    <w:rsid w:val="00DA0533"/>
    <w:rsid w:val="00DA5FCA"/>
    <w:rsid w:val="00DB4759"/>
    <w:rsid w:val="00DB4BD7"/>
    <w:rsid w:val="00DC1EB8"/>
    <w:rsid w:val="00DC30C4"/>
    <w:rsid w:val="00DC530A"/>
    <w:rsid w:val="00DD031B"/>
    <w:rsid w:val="00DD2D01"/>
    <w:rsid w:val="00DE200C"/>
    <w:rsid w:val="00DE3E12"/>
    <w:rsid w:val="00DE58F5"/>
    <w:rsid w:val="00DE6092"/>
    <w:rsid w:val="00DF00BF"/>
    <w:rsid w:val="00DF0CBD"/>
    <w:rsid w:val="00DF2E9A"/>
    <w:rsid w:val="00DF5475"/>
    <w:rsid w:val="00DF688A"/>
    <w:rsid w:val="00DF738E"/>
    <w:rsid w:val="00DF747A"/>
    <w:rsid w:val="00E12CBD"/>
    <w:rsid w:val="00E148E5"/>
    <w:rsid w:val="00E208BA"/>
    <w:rsid w:val="00E22E8B"/>
    <w:rsid w:val="00E23D6E"/>
    <w:rsid w:val="00E242A8"/>
    <w:rsid w:val="00E2762E"/>
    <w:rsid w:val="00E34371"/>
    <w:rsid w:val="00E464DF"/>
    <w:rsid w:val="00E5238E"/>
    <w:rsid w:val="00E5747C"/>
    <w:rsid w:val="00E61DFE"/>
    <w:rsid w:val="00E80EDC"/>
    <w:rsid w:val="00E86127"/>
    <w:rsid w:val="00E92C65"/>
    <w:rsid w:val="00E932BA"/>
    <w:rsid w:val="00E95FF2"/>
    <w:rsid w:val="00E9650B"/>
    <w:rsid w:val="00EA11A6"/>
    <w:rsid w:val="00EA358B"/>
    <w:rsid w:val="00EA3681"/>
    <w:rsid w:val="00EA560E"/>
    <w:rsid w:val="00EA5ADF"/>
    <w:rsid w:val="00EB5DD2"/>
    <w:rsid w:val="00EC0854"/>
    <w:rsid w:val="00EC0D0B"/>
    <w:rsid w:val="00EC4227"/>
    <w:rsid w:val="00EC7E30"/>
    <w:rsid w:val="00EC7F38"/>
    <w:rsid w:val="00ED0237"/>
    <w:rsid w:val="00ED3715"/>
    <w:rsid w:val="00ED4AF6"/>
    <w:rsid w:val="00ED4DA4"/>
    <w:rsid w:val="00ED6433"/>
    <w:rsid w:val="00ED770C"/>
    <w:rsid w:val="00EE2BBF"/>
    <w:rsid w:val="00EE3E57"/>
    <w:rsid w:val="00EE5113"/>
    <w:rsid w:val="00EF2C8A"/>
    <w:rsid w:val="00F0136F"/>
    <w:rsid w:val="00F0284A"/>
    <w:rsid w:val="00F0521D"/>
    <w:rsid w:val="00F0731E"/>
    <w:rsid w:val="00F12947"/>
    <w:rsid w:val="00F1726C"/>
    <w:rsid w:val="00F203DA"/>
    <w:rsid w:val="00F20EB0"/>
    <w:rsid w:val="00F27FB2"/>
    <w:rsid w:val="00F32CD6"/>
    <w:rsid w:val="00F36420"/>
    <w:rsid w:val="00F37445"/>
    <w:rsid w:val="00F37BC8"/>
    <w:rsid w:val="00F523A9"/>
    <w:rsid w:val="00F523C1"/>
    <w:rsid w:val="00F57D7B"/>
    <w:rsid w:val="00F60C5D"/>
    <w:rsid w:val="00F634D6"/>
    <w:rsid w:val="00F67671"/>
    <w:rsid w:val="00F706B6"/>
    <w:rsid w:val="00F7673A"/>
    <w:rsid w:val="00F777B3"/>
    <w:rsid w:val="00F802EB"/>
    <w:rsid w:val="00F82D71"/>
    <w:rsid w:val="00F83806"/>
    <w:rsid w:val="00F86AE9"/>
    <w:rsid w:val="00F879B7"/>
    <w:rsid w:val="00F90EC4"/>
    <w:rsid w:val="00F92CA6"/>
    <w:rsid w:val="00F9647D"/>
    <w:rsid w:val="00F96AAE"/>
    <w:rsid w:val="00FC1B9F"/>
    <w:rsid w:val="00FC2FBA"/>
    <w:rsid w:val="00FC37D5"/>
    <w:rsid w:val="00FC7397"/>
    <w:rsid w:val="00FE589E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B1B809"/>
  <w15:docId w15:val="{C28BF9A7-7E45-C544-81CD-283DF187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4BA1"/>
    <w:pPr>
      <w:spacing w:after="200" w:line="276" w:lineRule="auto"/>
      <w:jc w:val="both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0F04"/>
    <w:pPr>
      <w:keepNext/>
      <w:keepLines/>
      <w:spacing w:before="480" w:after="24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F04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E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B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D330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2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3BC9"/>
    <w:pPr>
      <w:jc w:val="both"/>
    </w:pPr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E3BC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10F04"/>
    <w:rPr>
      <w:rFonts w:asciiTheme="majorHAnsi" w:eastAsiaTheme="majorEastAsia" w:hAnsiTheme="majorHAnsi" w:cstheme="majorBidi"/>
      <w:b/>
      <w:bCs/>
      <w:color w:val="000000" w:themeColor="text1"/>
      <w:sz w:val="40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8E5776"/>
    <w:pPr>
      <w:tabs>
        <w:tab w:val="right" w:leader="dot" w:pos="10196"/>
      </w:tabs>
      <w:spacing w:before="200" w:after="0"/>
    </w:pPr>
    <w:rPr>
      <w:b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8E5776"/>
    <w:pPr>
      <w:tabs>
        <w:tab w:val="right" w:leader="dot" w:pos="10196"/>
      </w:tabs>
      <w:ind w:left="238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9B466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9B466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9B466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9B466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9B466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9B466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9B466E"/>
    <w:pPr>
      <w:ind w:left="1920"/>
    </w:pPr>
  </w:style>
  <w:style w:type="character" w:customStyle="1" w:styleId="Heading2Char">
    <w:name w:val="Heading 2 Char"/>
    <w:basedOn w:val="DefaultParagraphFont"/>
    <w:link w:val="Heading2"/>
    <w:uiPriority w:val="9"/>
    <w:rsid w:val="00410F04"/>
    <w:rPr>
      <w:rFonts w:asciiTheme="majorHAnsi" w:eastAsiaTheme="majorEastAsia" w:hAnsiTheme="majorHAnsi" w:cstheme="majorBidi"/>
      <w:b/>
      <w:bCs/>
      <w:color w:val="000000" w:themeColor="text1"/>
      <w:sz w:val="28"/>
      <w:szCs w:val="2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A7A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AC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A7AC3"/>
  </w:style>
  <w:style w:type="paragraph" w:styleId="Header">
    <w:name w:val="header"/>
    <w:basedOn w:val="Normal"/>
    <w:link w:val="HeaderChar"/>
    <w:uiPriority w:val="99"/>
    <w:unhideWhenUsed/>
    <w:rsid w:val="004A0E0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0E0B"/>
    <w:rPr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C1B9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rsid w:val="00FC1B9F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195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11E7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table" w:styleId="ListTable3">
    <w:name w:val="List Table 3"/>
    <w:basedOn w:val="TableNormal"/>
    <w:uiPriority w:val="48"/>
    <w:rsid w:val="0048375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48375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itp.nz/award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tp.nz/award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p.nz/award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tp.nz/award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tp.nz/awards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/Library/Group%20Containers/UBF8T346G9.Office/User%20Content.localized/Templates.localized/_ITP%20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CDD962-4A2D-6F49-9D56-A2CFA99ED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_ITP Report.dotx</Template>
  <TotalTime>8</TotalTime>
  <Pages>5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Links>
    <vt:vector size="6" baseType="variant">
      <vt:variant>
        <vt:i4>4325428</vt:i4>
      </vt:variant>
      <vt:variant>
        <vt:i4>0</vt:i4>
      </vt:variant>
      <vt:variant>
        <vt:i4>0</vt:i4>
      </vt:variant>
      <vt:variant>
        <vt:i4>5</vt:i4>
      </vt:variant>
      <vt:variant>
        <vt:lpwstr>mailto:info@nzcs.org.nz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Matthews (IITP)</dc:creator>
  <cp:lastModifiedBy>Paul Matthews (ITP)</cp:lastModifiedBy>
  <cp:revision>2</cp:revision>
  <cp:lastPrinted>2013-04-30T13:08:00Z</cp:lastPrinted>
  <dcterms:created xsi:type="dcterms:W3CDTF">2018-04-03T12:06:00Z</dcterms:created>
  <dcterms:modified xsi:type="dcterms:W3CDTF">2018-04-03T12:06:00Z</dcterms:modified>
</cp:coreProperties>
</file>